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6BCA46DE"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7B2DA6">
        <w:rPr>
          <w:rFonts w:ascii="Arial" w:hAnsi="Arial" w:cs="Arial"/>
          <w:b/>
          <w:sz w:val="20"/>
          <w:szCs w:val="20"/>
        </w:rPr>
        <w:t>4</w:t>
      </w:r>
      <w:r w:rsidR="008D06EA">
        <w:rPr>
          <w:rFonts w:ascii="Arial" w:hAnsi="Arial" w:cs="Arial"/>
          <w:b/>
          <w:sz w:val="20"/>
          <w:szCs w:val="20"/>
        </w:rPr>
        <w:t>89</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2252A9">
        <w:rPr>
          <w:rFonts w:ascii="Arial" w:hAnsi="Arial" w:cs="Arial"/>
          <w:b/>
          <w:sz w:val="20"/>
          <w:szCs w:val="20"/>
        </w:rPr>
        <w:t xml:space="preserve">May </w:t>
      </w:r>
      <w:r w:rsidR="008D06EA">
        <w:rPr>
          <w:rFonts w:ascii="Arial" w:hAnsi="Arial" w:cs="Arial"/>
          <w:b/>
          <w:sz w:val="20"/>
          <w:szCs w:val="20"/>
        </w:rPr>
        <w:t>14</w:t>
      </w:r>
      <w:r w:rsidR="00355253">
        <w:rPr>
          <w:rFonts w:ascii="Arial" w:hAnsi="Arial" w:cs="Arial"/>
          <w:b/>
          <w:sz w:val="20"/>
          <w:szCs w:val="20"/>
        </w:rPr>
        <w:t>,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58C9048B"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8D06EA">
        <w:rPr>
          <w:rFonts w:ascii="Arial" w:hAnsi="Arial" w:cs="Arial"/>
          <w:b/>
          <w:sz w:val="20"/>
          <w:szCs w:val="20"/>
        </w:rPr>
        <w:t>Certified Caterpillar Repairs/Rebuilds</w:t>
      </w:r>
      <w:r w:rsidR="008D06EA">
        <w:rPr>
          <w:rFonts w:ascii="Arial" w:hAnsi="Arial" w:cs="Arial"/>
          <w:b/>
          <w:sz w:val="20"/>
          <w:szCs w:val="20"/>
        </w:rPr>
        <w:tab/>
      </w:r>
      <w:r w:rsidR="008D06EA">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2252A9">
        <w:rPr>
          <w:rFonts w:ascii="Arial" w:hAnsi="Arial" w:cs="Arial"/>
          <w:b/>
          <w:sz w:val="20"/>
          <w:szCs w:val="20"/>
        </w:rPr>
        <w:t xml:space="preserve">June </w:t>
      </w:r>
      <w:r w:rsidR="00355253">
        <w:rPr>
          <w:rFonts w:ascii="Arial" w:hAnsi="Arial" w:cs="Arial"/>
          <w:b/>
          <w:sz w:val="20"/>
          <w:szCs w:val="20"/>
        </w:rPr>
        <w:t>1</w:t>
      </w:r>
      <w:r w:rsidR="008D06EA">
        <w:rPr>
          <w:rFonts w:ascii="Arial" w:hAnsi="Arial" w:cs="Arial"/>
          <w:b/>
          <w:sz w:val="20"/>
          <w:szCs w:val="20"/>
        </w:rPr>
        <w:t>0</w:t>
      </w:r>
      <w:r w:rsidR="00355253">
        <w:rPr>
          <w:rFonts w:ascii="Arial" w:hAnsi="Arial" w:cs="Arial"/>
          <w:b/>
          <w:sz w:val="20"/>
          <w:szCs w:val="20"/>
        </w:rPr>
        <w:t>, 202</w:t>
      </w:r>
      <w:r w:rsidR="002252A9">
        <w:rPr>
          <w:rFonts w:ascii="Arial" w:hAnsi="Arial" w:cs="Arial"/>
          <w:b/>
          <w:sz w:val="20"/>
          <w:szCs w:val="20"/>
        </w:rPr>
        <w:t>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06649C86"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w:t>
      </w:r>
      <w:r w:rsidR="008D06EA">
        <w:rPr>
          <w:rFonts w:ascii="Arial" w:hAnsi="Arial" w:cs="Arial"/>
          <w:b/>
          <w:sz w:val="20"/>
          <w:szCs w:val="20"/>
        </w:rPr>
        <w:t xml:space="preserve">July 7, </w:t>
      </w:r>
      <w:proofErr w:type="gramStart"/>
      <w:r w:rsidR="008D06EA">
        <w:rPr>
          <w:rFonts w:ascii="Arial" w:hAnsi="Arial" w:cs="Arial"/>
          <w:b/>
          <w:sz w:val="20"/>
          <w:szCs w:val="20"/>
        </w:rPr>
        <w:t>2026</w:t>
      </w:r>
      <w:proofErr w:type="gramEnd"/>
      <w:r w:rsidR="008D06EA">
        <w:rPr>
          <w:rFonts w:ascii="Arial" w:hAnsi="Arial" w:cs="Arial"/>
          <w:b/>
          <w:sz w:val="20"/>
          <w:szCs w:val="20"/>
        </w:rPr>
        <w:tab/>
      </w:r>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2252A9">
        <w:rPr>
          <w:rFonts w:ascii="Arial" w:hAnsi="Arial" w:cs="Arial"/>
          <w:b/>
          <w:sz w:val="20"/>
          <w:szCs w:val="20"/>
        </w:rPr>
        <w:t>Ju</w:t>
      </w:r>
      <w:r w:rsidR="008D06EA">
        <w:rPr>
          <w:rFonts w:ascii="Arial" w:hAnsi="Arial" w:cs="Arial"/>
          <w:b/>
          <w:sz w:val="20"/>
          <w:szCs w:val="20"/>
        </w:rPr>
        <w:t>ly 17,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p w14:paraId="37E5B73D" w14:textId="276474BA" w:rsidR="002252A9" w:rsidRDefault="008D06EA" w:rsidP="00AE25FB">
      <w:pPr>
        <w:rPr>
          <w:rFonts w:ascii="Arial" w:hAnsi="Arial" w:cs="Arial"/>
          <w:sz w:val="20"/>
          <w:szCs w:val="20"/>
        </w:rPr>
      </w:pPr>
      <w:r>
        <w:rPr>
          <w:rFonts w:ascii="Arial" w:hAnsi="Arial" w:cs="Arial"/>
          <w:sz w:val="20"/>
          <w:szCs w:val="20"/>
        </w:rPr>
        <w:t>Empire Caterpillar – 76.6 Points</w:t>
      </w:r>
    </w:p>
    <w:p w14:paraId="23FE4391" w14:textId="77777777" w:rsidR="008D06EA" w:rsidRDefault="008D06EA" w:rsidP="00AE25FB">
      <w:pPr>
        <w:rPr>
          <w:rFonts w:ascii="Arial" w:hAnsi="Arial" w:cs="Arial"/>
          <w:sz w:val="20"/>
          <w:szCs w:val="20"/>
        </w:rPr>
      </w:pPr>
    </w:p>
    <w:p w14:paraId="0AE8307F" w14:textId="715296E3" w:rsidR="008D06EA" w:rsidRDefault="008D06EA" w:rsidP="00AE25FB">
      <w:pPr>
        <w:rPr>
          <w:rFonts w:ascii="Arial" w:hAnsi="Arial" w:cs="Arial"/>
          <w:sz w:val="20"/>
          <w:szCs w:val="20"/>
        </w:rPr>
      </w:pPr>
      <w:r>
        <w:rPr>
          <w:rFonts w:ascii="Arial" w:hAnsi="Arial" w:cs="Arial"/>
          <w:sz w:val="20"/>
          <w:szCs w:val="20"/>
        </w:rPr>
        <w:t>NC Machinery – 93.0 Points (Alaska Bidder)</w:t>
      </w:r>
    </w:p>
    <w:p w14:paraId="37AF03C5" w14:textId="77777777" w:rsidR="002252A9" w:rsidRDefault="002252A9" w:rsidP="00AE25FB">
      <w:pPr>
        <w:rPr>
          <w:rFonts w:ascii="Arial" w:hAnsi="Arial" w:cs="Arial"/>
          <w:sz w:val="20"/>
          <w:szCs w:val="20"/>
        </w:rPr>
      </w:pPr>
    </w:p>
    <w:p w14:paraId="0AD33865" w14:textId="1A48FF3E"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B33DCA">
        <w:rPr>
          <w:rFonts w:cs="Arial"/>
          <w:sz w:val="20"/>
        </w:rPr>
        <w:t xml:space="preserve">ere 2 </w:t>
      </w:r>
      <w:r w:rsidR="00A02219">
        <w:rPr>
          <w:rFonts w:cs="Arial"/>
          <w:sz w:val="20"/>
        </w:rPr>
        <w:t>bidder</w:t>
      </w:r>
      <w:r w:rsidR="00AE25FB">
        <w:rPr>
          <w:rFonts w:cs="Arial"/>
          <w:sz w:val="20"/>
        </w:rPr>
        <w:t>s</w:t>
      </w:r>
      <w:r w:rsidR="00A02219">
        <w:rPr>
          <w:rFonts w:cs="Arial"/>
          <w:sz w:val="20"/>
        </w:rPr>
        <w:t xml:space="preserve"> for this </w:t>
      </w:r>
      <w:r w:rsidR="008D06EA">
        <w:rPr>
          <w:rFonts w:cs="Arial"/>
          <w:sz w:val="20"/>
        </w:rPr>
        <w:t>RFP</w:t>
      </w:r>
      <w:r w:rsidR="00F45A36">
        <w:rPr>
          <w:rFonts w:cs="Arial"/>
          <w:sz w:val="20"/>
        </w:rPr>
        <w:t xml:space="preserve">.  The bid will be awarded </w:t>
      </w:r>
      <w:r w:rsidR="006D3FC8">
        <w:rPr>
          <w:rFonts w:cs="Arial"/>
          <w:sz w:val="20"/>
        </w:rPr>
        <w:t xml:space="preserve">to </w:t>
      </w:r>
      <w:r w:rsidR="008D06EA">
        <w:rPr>
          <w:rFonts w:cs="Arial"/>
          <w:sz w:val="20"/>
        </w:rPr>
        <w:t xml:space="preserve">NC Machinery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AFD5" w14:textId="77777777" w:rsidR="00B817A8" w:rsidRDefault="00B817A8">
      <w:r>
        <w:separator/>
      </w:r>
    </w:p>
  </w:endnote>
  <w:endnote w:type="continuationSeparator" w:id="0">
    <w:p w14:paraId="74211E7E" w14:textId="77777777" w:rsidR="00B817A8" w:rsidRDefault="00B81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7D360" w14:textId="77777777" w:rsidR="00B817A8" w:rsidRDefault="00B817A8">
      <w:r>
        <w:separator/>
      </w:r>
    </w:p>
  </w:footnote>
  <w:footnote w:type="continuationSeparator" w:id="0">
    <w:p w14:paraId="2D4E57D0" w14:textId="77777777" w:rsidR="00B817A8" w:rsidRDefault="00B817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9fev0hPHDCrl8x+ldi4t8i2FYoLPNJw9JAyYXIN3xyA4i8e5DRDXUAbbsSPTLxad+ZRlp85IlYoU4FJ/hihP0g==" w:salt="EIcdKsmWw7na8ZzzrpgBtw=="/>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E33"/>
    <w:rsid w:val="001F2F37"/>
    <w:rsid w:val="001F674C"/>
    <w:rsid w:val="001F7D10"/>
    <w:rsid w:val="002013A3"/>
    <w:rsid w:val="002061FC"/>
    <w:rsid w:val="002075A9"/>
    <w:rsid w:val="002129D7"/>
    <w:rsid w:val="00214F68"/>
    <w:rsid w:val="00216F87"/>
    <w:rsid w:val="002252A9"/>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17D22"/>
    <w:rsid w:val="0042425D"/>
    <w:rsid w:val="00426EF5"/>
    <w:rsid w:val="00427F87"/>
    <w:rsid w:val="00431F38"/>
    <w:rsid w:val="00433A38"/>
    <w:rsid w:val="00445499"/>
    <w:rsid w:val="0045471E"/>
    <w:rsid w:val="0046286A"/>
    <w:rsid w:val="004662B8"/>
    <w:rsid w:val="004A048C"/>
    <w:rsid w:val="004B07A9"/>
    <w:rsid w:val="004B28A0"/>
    <w:rsid w:val="004B3B17"/>
    <w:rsid w:val="004B6B80"/>
    <w:rsid w:val="004B7FAF"/>
    <w:rsid w:val="004C1F01"/>
    <w:rsid w:val="004C56BD"/>
    <w:rsid w:val="004D4053"/>
    <w:rsid w:val="005143A7"/>
    <w:rsid w:val="00542429"/>
    <w:rsid w:val="005577C2"/>
    <w:rsid w:val="0057017C"/>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6E7B2D"/>
    <w:rsid w:val="0070158F"/>
    <w:rsid w:val="007041EA"/>
    <w:rsid w:val="00704BB8"/>
    <w:rsid w:val="0070701C"/>
    <w:rsid w:val="00717466"/>
    <w:rsid w:val="00717ABC"/>
    <w:rsid w:val="007556B2"/>
    <w:rsid w:val="00756818"/>
    <w:rsid w:val="00756AE8"/>
    <w:rsid w:val="00762A56"/>
    <w:rsid w:val="00762E0E"/>
    <w:rsid w:val="007635F6"/>
    <w:rsid w:val="007665B9"/>
    <w:rsid w:val="00790019"/>
    <w:rsid w:val="007A7218"/>
    <w:rsid w:val="007B2DA6"/>
    <w:rsid w:val="007C04E1"/>
    <w:rsid w:val="007C4C29"/>
    <w:rsid w:val="007C564E"/>
    <w:rsid w:val="007C6D06"/>
    <w:rsid w:val="007D3717"/>
    <w:rsid w:val="007E19D1"/>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D06EA"/>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0504"/>
    <w:rsid w:val="00B7697A"/>
    <w:rsid w:val="00B771C2"/>
    <w:rsid w:val="00B817A8"/>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41</TotalTime>
  <Pages>1</Pages>
  <Words>254</Words>
  <Characters>1449</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4</cp:revision>
  <cp:lastPrinted>2014-08-25T22:38:00Z</cp:lastPrinted>
  <dcterms:created xsi:type="dcterms:W3CDTF">2026-07-07T23:15:00Z</dcterms:created>
  <dcterms:modified xsi:type="dcterms:W3CDTF">2026-07-07T23:56:00Z</dcterms:modified>
</cp:coreProperties>
</file>