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685FEE30"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w:t>
      </w:r>
      <w:r w:rsidR="00DC7D9E">
        <w:rPr>
          <w:rFonts w:ascii="Arial" w:hAnsi="Arial" w:cs="Arial"/>
          <w:b/>
          <w:sz w:val="20"/>
          <w:szCs w:val="20"/>
        </w:rPr>
        <w:t>8</w:t>
      </w:r>
      <w:r w:rsidR="009103BB">
        <w:rPr>
          <w:rFonts w:ascii="Arial" w:hAnsi="Arial" w:cs="Arial"/>
          <w:b/>
          <w:sz w:val="20"/>
          <w:szCs w:val="20"/>
        </w:rPr>
        <w:t>5</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9103BB">
        <w:rPr>
          <w:rFonts w:ascii="Arial" w:hAnsi="Arial" w:cs="Arial"/>
          <w:b/>
          <w:sz w:val="20"/>
          <w:szCs w:val="20"/>
        </w:rPr>
        <w:t>April 17</w:t>
      </w:r>
      <w:r w:rsidR="00355253">
        <w:rPr>
          <w:rFonts w:ascii="Arial" w:hAnsi="Arial" w:cs="Arial"/>
          <w:b/>
          <w:sz w:val="20"/>
          <w:szCs w:val="20"/>
        </w:rPr>
        <w:t>, 2026</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27847724"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9103BB">
        <w:rPr>
          <w:rFonts w:ascii="Arial" w:hAnsi="Arial" w:cs="Arial"/>
          <w:b/>
          <w:sz w:val="20"/>
          <w:szCs w:val="20"/>
        </w:rPr>
        <w:t>Paint Truck</w:t>
      </w:r>
      <w:r w:rsidR="009103BB">
        <w:rPr>
          <w:rFonts w:ascii="Arial" w:hAnsi="Arial" w:cs="Arial"/>
          <w:b/>
          <w:sz w:val="20"/>
          <w:szCs w:val="20"/>
        </w:rPr>
        <w:tab/>
      </w:r>
      <w:r w:rsidR="005A2798">
        <w:rPr>
          <w:rFonts w:ascii="Arial" w:hAnsi="Arial" w:cs="Arial"/>
          <w:b/>
          <w:sz w:val="20"/>
          <w:szCs w:val="20"/>
        </w:rPr>
        <w:tab/>
      </w:r>
      <w:r w:rsidR="00355253">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9103BB">
        <w:rPr>
          <w:rFonts w:ascii="Arial" w:hAnsi="Arial" w:cs="Arial"/>
          <w:b/>
          <w:sz w:val="20"/>
          <w:szCs w:val="20"/>
        </w:rPr>
        <w:t>May 12, 2026</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0BCD500F"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264E11">
        <w:rPr>
          <w:rFonts w:ascii="Arial" w:hAnsi="Arial" w:cs="Arial"/>
          <w:b/>
          <w:sz w:val="20"/>
          <w:szCs w:val="20"/>
        </w:rPr>
        <w:t xml:space="preserve"> </w:t>
      </w:r>
      <w:r w:rsidR="005A2798">
        <w:rPr>
          <w:rFonts w:ascii="Arial" w:hAnsi="Arial" w:cs="Arial"/>
          <w:b/>
          <w:sz w:val="20"/>
          <w:szCs w:val="20"/>
        </w:rPr>
        <w:t xml:space="preserve">June </w:t>
      </w:r>
      <w:r w:rsidR="009103BB">
        <w:rPr>
          <w:rFonts w:ascii="Arial" w:hAnsi="Arial" w:cs="Arial"/>
          <w:b/>
          <w:sz w:val="20"/>
          <w:szCs w:val="20"/>
        </w:rPr>
        <w:t>4</w:t>
      </w:r>
      <w:r w:rsidR="00264E11">
        <w:rPr>
          <w:rFonts w:ascii="Arial" w:hAnsi="Arial" w:cs="Arial"/>
          <w:b/>
          <w:sz w:val="20"/>
          <w:szCs w:val="20"/>
        </w:rPr>
        <w:t xml:space="preserve">, </w:t>
      </w:r>
      <w:proofErr w:type="gramStart"/>
      <w:r w:rsidR="00264E11">
        <w:rPr>
          <w:rFonts w:ascii="Arial" w:hAnsi="Arial" w:cs="Arial"/>
          <w:b/>
          <w:sz w:val="20"/>
          <w:szCs w:val="20"/>
        </w:rPr>
        <w:t>2026</w:t>
      </w:r>
      <w:proofErr w:type="gramEnd"/>
      <w:r w:rsidR="00264E11">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5A2798">
        <w:rPr>
          <w:rFonts w:ascii="Arial" w:hAnsi="Arial" w:cs="Arial"/>
          <w:b/>
          <w:sz w:val="20"/>
          <w:szCs w:val="20"/>
        </w:rPr>
        <w:t>June 1</w:t>
      </w:r>
      <w:r w:rsidR="009103BB">
        <w:rPr>
          <w:rFonts w:ascii="Arial" w:hAnsi="Arial" w:cs="Arial"/>
          <w:b/>
          <w:sz w:val="20"/>
          <w:szCs w:val="20"/>
        </w:rPr>
        <w:t>4, 2026</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p w14:paraId="4EA81033" w14:textId="377B5889" w:rsidR="009103BB" w:rsidRDefault="009103BB" w:rsidP="00CF1633">
      <w:pPr>
        <w:pStyle w:val="BodyText"/>
        <w:rPr>
          <w:rFonts w:cs="Arial"/>
          <w:sz w:val="20"/>
        </w:rPr>
      </w:pPr>
      <w:r w:rsidRPr="009103BB">
        <w:drawing>
          <wp:anchor distT="0" distB="0" distL="114300" distR="114300" simplePos="0" relativeHeight="251658752" behindDoc="0" locked="0" layoutInCell="1" allowOverlap="1" wp14:anchorId="769F40DE" wp14:editId="3CA55C7B">
            <wp:simplePos x="0" y="0"/>
            <wp:positionH relativeFrom="page">
              <wp:posOffset>161290</wp:posOffset>
            </wp:positionH>
            <wp:positionV relativeFrom="paragraph">
              <wp:posOffset>144145</wp:posOffset>
            </wp:positionV>
            <wp:extent cx="7266245" cy="1446521"/>
            <wp:effectExtent l="0" t="0" r="0" b="1905"/>
            <wp:wrapNone/>
            <wp:docPr id="2143433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66245" cy="14465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3D4EF1" w14:textId="42E071D2" w:rsidR="009103BB" w:rsidRDefault="009103BB" w:rsidP="00CF1633">
      <w:pPr>
        <w:pStyle w:val="BodyText"/>
        <w:rPr>
          <w:rFonts w:cs="Arial"/>
          <w:sz w:val="20"/>
        </w:rPr>
      </w:pPr>
    </w:p>
    <w:p w14:paraId="6854D063" w14:textId="717286C3" w:rsidR="00D47F1F" w:rsidRDefault="00D47F1F" w:rsidP="00CF1633">
      <w:pPr>
        <w:pStyle w:val="BodyText"/>
        <w:rPr>
          <w:rFonts w:cs="Arial"/>
          <w:sz w:val="20"/>
        </w:rPr>
      </w:pPr>
    </w:p>
    <w:p w14:paraId="7FFE0E17" w14:textId="16A2464A" w:rsidR="005A2798" w:rsidRDefault="005A2798" w:rsidP="00CF1633">
      <w:pPr>
        <w:pStyle w:val="BodyText"/>
        <w:rPr>
          <w:rFonts w:cs="Arial"/>
          <w:sz w:val="20"/>
        </w:rPr>
      </w:pPr>
    </w:p>
    <w:p w14:paraId="5FE55E25" w14:textId="77777777" w:rsidR="005A2798" w:rsidRDefault="005A2798" w:rsidP="00CF1633">
      <w:pPr>
        <w:pStyle w:val="BodyText"/>
        <w:rPr>
          <w:rFonts w:cs="Arial"/>
          <w:sz w:val="20"/>
        </w:rPr>
      </w:pPr>
    </w:p>
    <w:p w14:paraId="00F28FF2" w14:textId="77777777" w:rsidR="009103BB" w:rsidRDefault="009103BB" w:rsidP="00CF1633">
      <w:pPr>
        <w:pStyle w:val="BodyText"/>
        <w:rPr>
          <w:rFonts w:cs="Arial"/>
          <w:sz w:val="20"/>
        </w:rPr>
      </w:pPr>
    </w:p>
    <w:p w14:paraId="41222C32" w14:textId="77777777" w:rsidR="009103BB" w:rsidRDefault="009103BB" w:rsidP="00CF1633">
      <w:pPr>
        <w:pStyle w:val="BodyText"/>
        <w:rPr>
          <w:rFonts w:cs="Arial"/>
          <w:sz w:val="20"/>
        </w:rPr>
      </w:pPr>
    </w:p>
    <w:p w14:paraId="27224F70" w14:textId="77777777" w:rsidR="009103BB" w:rsidRDefault="009103BB" w:rsidP="00CF1633">
      <w:pPr>
        <w:pStyle w:val="BodyText"/>
        <w:rPr>
          <w:rFonts w:cs="Arial"/>
          <w:sz w:val="20"/>
        </w:rPr>
      </w:pPr>
    </w:p>
    <w:p w14:paraId="5509A934" w14:textId="77777777" w:rsidR="009103BB" w:rsidRDefault="009103BB" w:rsidP="00CF1633">
      <w:pPr>
        <w:pStyle w:val="BodyText"/>
        <w:rPr>
          <w:rFonts w:cs="Arial"/>
          <w:sz w:val="20"/>
        </w:rPr>
      </w:pPr>
    </w:p>
    <w:p w14:paraId="01AB41F8" w14:textId="77777777" w:rsidR="009103BB" w:rsidRDefault="009103BB" w:rsidP="00CF1633">
      <w:pPr>
        <w:pStyle w:val="BodyText"/>
        <w:rPr>
          <w:rFonts w:cs="Arial"/>
          <w:sz w:val="20"/>
        </w:rPr>
      </w:pPr>
    </w:p>
    <w:p w14:paraId="1FB20E07" w14:textId="77777777" w:rsidR="009103BB" w:rsidRDefault="009103BB" w:rsidP="00CF1633">
      <w:pPr>
        <w:pStyle w:val="BodyText"/>
        <w:rPr>
          <w:rFonts w:cs="Arial"/>
          <w:sz w:val="20"/>
        </w:rPr>
      </w:pPr>
    </w:p>
    <w:p w14:paraId="44899A26" w14:textId="77777777" w:rsidR="009103BB" w:rsidRDefault="009103BB" w:rsidP="00CF1633">
      <w:pPr>
        <w:pStyle w:val="BodyText"/>
        <w:rPr>
          <w:rFonts w:cs="Arial"/>
          <w:sz w:val="20"/>
        </w:rPr>
      </w:pPr>
    </w:p>
    <w:p w14:paraId="7FC40327" w14:textId="77777777" w:rsidR="009103BB" w:rsidRDefault="009103BB" w:rsidP="00CF1633">
      <w:pPr>
        <w:pStyle w:val="BodyText"/>
        <w:rPr>
          <w:rFonts w:cs="Arial"/>
          <w:sz w:val="20"/>
        </w:rPr>
      </w:pPr>
    </w:p>
    <w:p w14:paraId="7E2FC323" w14:textId="77777777" w:rsidR="009103BB" w:rsidRDefault="009103BB" w:rsidP="00CF1633">
      <w:pPr>
        <w:pStyle w:val="BodyText"/>
        <w:rPr>
          <w:rFonts w:cs="Arial"/>
          <w:sz w:val="20"/>
        </w:rPr>
      </w:pPr>
    </w:p>
    <w:p w14:paraId="7B4A7538" w14:textId="77777777" w:rsidR="009103BB" w:rsidRDefault="009103BB" w:rsidP="00CF1633">
      <w:pPr>
        <w:pStyle w:val="BodyText"/>
        <w:rPr>
          <w:rFonts w:cs="Arial"/>
          <w:sz w:val="20"/>
        </w:rPr>
      </w:pPr>
    </w:p>
    <w:p w14:paraId="6AC11878" w14:textId="0AB50B9B" w:rsidR="009103BB" w:rsidRDefault="00681CE8" w:rsidP="00CF1633">
      <w:pPr>
        <w:pStyle w:val="BodyText"/>
        <w:rPr>
          <w:rFonts w:cs="Arial"/>
          <w:sz w:val="20"/>
        </w:rPr>
      </w:pPr>
      <w:r>
        <w:rPr>
          <w:rFonts w:cs="Arial"/>
          <w:sz w:val="20"/>
        </w:rPr>
        <w:t>T</w:t>
      </w:r>
      <w:r w:rsidR="00A02219">
        <w:rPr>
          <w:rFonts w:cs="Arial"/>
          <w:sz w:val="20"/>
        </w:rPr>
        <w:t xml:space="preserve">here </w:t>
      </w:r>
      <w:r w:rsidR="005A2798">
        <w:rPr>
          <w:rFonts w:cs="Arial"/>
          <w:sz w:val="20"/>
        </w:rPr>
        <w:t>were</w:t>
      </w:r>
      <w:r w:rsidR="00F43E27">
        <w:rPr>
          <w:rFonts w:cs="Arial"/>
          <w:sz w:val="20"/>
        </w:rPr>
        <w:t xml:space="preserve"> </w:t>
      </w:r>
      <w:r w:rsidR="009103BB">
        <w:rPr>
          <w:rFonts w:cs="Arial"/>
          <w:sz w:val="20"/>
        </w:rPr>
        <w:t>5</w:t>
      </w:r>
      <w:r w:rsidR="00B33DCA">
        <w:rPr>
          <w:rFonts w:cs="Arial"/>
          <w:sz w:val="20"/>
        </w:rPr>
        <w:t xml:space="preserve"> </w:t>
      </w:r>
      <w:r w:rsidR="00A02219">
        <w:rPr>
          <w:rFonts w:cs="Arial"/>
          <w:sz w:val="20"/>
        </w:rPr>
        <w:t>bidder</w:t>
      </w:r>
      <w:r w:rsidR="005A2798">
        <w:rPr>
          <w:rFonts w:cs="Arial"/>
          <w:sz w:val="20"/>
        </w:rPr>
        <w:t>s</w:t>
      </w:r>
      <w:r w:rsidR="00A02219">
        <w:rPr>
          <w:rFonts w:cs="Arial"/>
          <w:sz w:val="20"/>
        </w:rPr>
        <w:t xml:space="preserve"> for this I</w:t>
      </w:r>
      <w:r w:rsidR="00F45A36">
        <w:rPr>
          <w:rFonts w:cs="Arial"/>
          <w:sz w:val="20"/>
        </w:rPr>
        <w:t xml:space="preserve">TB.  </w:t>
      </w:r>
      <w:r w:rsidR="009103BB">
        <w:rPr>
          <w:rFonts w:cs="Arial"/>
          <w:sz w:val="20"/>
        </w:rPr>
        <w:t>The following bids were non-responsive: Craig Taylor with MB Body; Construction Machinery with MB Body.</w:t>
      </w:r>
    </w:p>
    <w:p w14:paraId="56CBCD3D" w14:textId="77777777" w:rsidR="009103BB" w:rsidRDefault="009103BB" w:rsidP="00CF1633">
      <w:pPr>
        <w:pStyle w:val="BodyText"/>
        <w:rPr>
          <w:rFonts w:cs="Arial"/>
          <w:sz w:val="20"/>
        </w:rPr>
      </w:pPr>
    </w:p>
    <w:p w14:paraId="0AD33865" w14:textId="1610905D" w:rsidR="00AC530C" w:rsidRDefault="00F45A36" w:rsidP="00CF1633">
      <w:pPr>
        <w:pStyle w:val="BodyText"/>
        <w:rPr>
          <w:rFonts w:cs="Arial"/>
          <w:sz w:val="20"/>
        </w:rPr>
      </w:pPr>
      <w:r>
        <w:rPr>
          <w:rFonts w:cs="Arial"/>
          <w:sz w:val="20"/>
        </w:rPr>
        <w:t xml:space="preserve">The bid will be awarded </w:t>
      </w:r>
      <w:r w:rsidR="006D3FC8">
        <w:rPr>
          <w:rFonts w:cs="Arial"/>
          <w:sz w:val="20"/>
        </w:rPr>
        <w:t xml:space="preserve">to </w:t>
      </w:r>
      <w:r w:rsidR="009103BB">
        <w:rPr>
          <w:rFonts w:cs="Arial"/>
          <w:sz w:val="20"/>
        </w:rPr>
        <w:t>EZ Liner Industries</w:t>
      </w:r>
      <w:r w:rsidR="005A2798">
        <w:rPr>
          <w:rFonts w:cs="Arial"/>
          <w:sz w:val="20"/>
        </w:rPr>
        <w:t xml:space="preserve">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9"/>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B71DF" w14:textId="77777777" w:rsidR="005372E8" w:rsidRDefault="005372E8">
      <w:r>
        <w:separator/>
      </w:r>
    </w:p>
  </w:endnote>
  <w:endnote w:type="continuationSeparator" w:id="0">
    <w:p w14:paraId="2FB6823D" w14:textId="77777777" w:rsidR="005372E8" w:rsidRDefault="00537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7B865" w14:textId="77777777" w:rsidR="005372E8" w:rsidRDefault="005372E8">
      <w:r>
        <w:separator/>
      </w:r>
    </w:p>
  </w:footnote>
  <w:footnote w:type="continuationSeparator" w:id="0">
    <w:p w14:paraId="7EFCA7F6" w14:textId="77777777" w:rsidR="005372E8" w:rsidRDefault="005372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uilgbapVmp1hIXNNp7/GdDlkS75H30pykwuYttuHeYnXwttQika/tETjIlAssJuz7LBmMgFiWZ4/ct/nSX/CvA==" w:salt="K7y/yixkwor+ABgNTJ2Scg=="/>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0319"/>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F37"/>
    <w:rsid w:val="001F674C"/>
    <w:rsid w:val="001F7D10"/>
    <w:rsid w:val="002013A3"/>
    <w:rsid w:val="002061FC"/>
    <w:rsid w:val="002075A9"/>
    <w:rsid w:val="002129D7"/>
    <w:rsid w:val="00214F68"/>
    <w:rsid w:val="00216F87"/>
    <w:rsid w:val="00233ED6"/>
    <w:rsid w:val="00242B39"/>
    <w:rsid w:val="00242E63"/>
    <w:rsid w:val="00257F68"/>
    <w:rsid w:val="00262FE1"/>
    <w:rsid w:val="00264E11"/>
    <w:rsid w:val="00266CC6"/>
    <w:rsid w:val="0027272B"/>
    <w:rsid w:val="0027532A"/>
    <w:rsid w:val="002755D4"/>
    <w:rsid w:val="00294D2A"/>
    <w:rsid w:val="002A3765"/>
    <w:rsid w:val="002A389A"/>
    <w:rsid w:val="002D093E"/>
    <w:rsid w:val="002E3A77"/>
    <w:rsid w:val="002F5530"/>
    <w:rsid w:val="003150A1"/>
    <w:rsid w:val="00331087"/>
    <w:rsid w:val="00340370"/>
    <w:rsid w:val="0034093C"/>
    <w:rsid w:val="00341A6B"/>
    <w:rsid w:val="003453BA"/>
    <w:rsid w:val="00347F53"/>
    <w:rsid w:val="003552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1F01"/>
    <w:rsid w:val="004C56BD"/>
    <w:rsid w:val="004D20C8"/>
    <w:rsid w:val="004D4053"/>
    <w:rsid w:val="005143A7"/>
    <w:rsid w:val="0051772F"/>
    <w:rsid w:val="005372E8"/>
    <w:rsid w:val="00542429"/>
    <w:rsid w:val="005577C2"/>
    <w:rsid w:val="00571C7B"/>
    <w:rsid w:val="00577ABB"/>
    <w:rsid w:val="00594DC2"/>
    <w:rsid w:val="0059555A"/>
    <w:rsid w:val="005968CB"/>
    <w:rsid w:val="0059700A"/>
    <w:rsid w:val="005A1356"/>
    <w:rsid w:val="005A2798"/>
    <w:rsid w:val="005A3C27"/>
    <w:rsid w:val="005B36E4"/>
    <w:rsid w:val="005C2537"/>
    <w:rsid w:val="005D6FF5"/>
    <w:rsid w:val="005E2CB0"/>
    <w:rsid w:val="005F0F33"/>
    <w:rsid w:val="006004F0"/>
    <w:rsid w:val="00607641"/>
    <w:rsid w:val="00663318"/>
    <w:rsid w:val="00681CE8"/>
    <w:rsid w:val="006965B0"/>
    <w:rsid w:val="006B256F"/>
    <w:rsid w:val="006B2DB6"/>
    <w:rsid w:val="006B60BC"/>
    <w:rsid w:val="006D3FC8"/>
    <w:rsid w:val="006E7B2D"/>
    <w:rsid w:val="0070158F"/>
    <w:rsid w:val="007041EA"/>
    <w:rsid w:val="00704BB8"/>
    <w:rsid w:val="0070701C"/>
    <w:rsid w:val="00717466"/>
    <w:rsid w:val="007556B2"/>
    <w:rsid w:val="00756818"/>
    <w:rsid w:val="00756AE8"/>
    <w:rsid w:val="00762E0E"/>
    <w:rsid w:val="007635F6"/>
    <w:rsid w:val="00790019"/>
    <w:rsid w:val="007A7218"/>
    <w:rsid w:val="007C04E1"/>
    <w:rsid w:val="007C1DD3"/>
    <w:rsid w:val="007C4C29"/>
    <w:rsid w:val="007C564E"/>
    <w:rsid w:val="007C6D06"/>
    <w:rsid w:val="007D3717"/>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A4108"/>
    <w:rsid w:val="008C3C80"/>
    <w:rsid w:val="008E633A"/>
    <w:rsid w:val="008F08E9"/>
    <w:rsid w:val="00903D8D"/>
    <w:rsid w:val="0090474C"/>
    <w:rsid w:val="009075CF"/>
    <w:rsid w:val="009101F8"/>
    <w:rsid w:val="009103BB"/>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22ED8"/>
    <w:rsid w:val="00A26932"/>
    <w:rsid w:val="00A365D8"/>
    <w:rsid w:val="00A56F91"/>
    <w:rsid w:val="00A71B07"/>
    <w:rsid w:val="00AA7A6D"/>
    <w:rsid w:val="00AC1325"/>
    <w:rsid w:val="00AC530C"/>
    <w:rsid w:val="00AD7224"/>
    <w:rsid w:val="00AE25FB"/>
    <w:rsid w:val="00B04DAE"/>
    <w:rsid w:val="00B05E02"/>
    <w:rsid w:val="00B13576"/>
    <w:rsid w:val="00B153AC"/>
    <w:rsid w:val="00B212F9"/>
    <w:rsid w:val="00B23644"/>
    <w:rsid w:val="00B26CEB"/>
    <w:rsid w:val="00B30A33"/>
    <w:rsid w:val="00B321C6"/>
    <w:rsid w:val="00B33DCA"/>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6DFA"/>
    <w:rsid w:val="00C674E4"/>
    <w:rsid w:val="00C72359"/>
    <w:rsid w:val="00C83F11"/>
    <w:rsid w:val="00C90B9B"/>
    <w:rsid w:val="00CA34EB"/>
    <w:rsid w:val="00CB3699"/>
    <w:rsid w:val="00CC3E3A"/>
    <w:rsid w:val="00CD1942"/>
    <w:rsid w:val="00CE2C03"/>
    <w:rsid w:val="00CF1633"/>
    <w:rsid w:val="00D1024E"/>
    <w:rsid w:val="00D13C9B"/>
    <w:rsid w:val="00D34D0F"/>
    <w:rsid w:val="00D408CB"/>
    <w:rsid w:val="00D40E51"/>
    <w:rsid w:val="00D47F1F"/>
    <w:rsid w:val="00D53B79"/>
    <w:rsid w:val="00D57376"/>
    <w:rsid w:val="00D61D10"/>
    <w:rsid w:val="00D82F1F"/>
    <w:rsid w:val="00D875A6"/>
    <w:rsid w:val="00D90439"/>
    <w:rsid w:val="00DA1056"/>
    <w:rsid w:val="00DB7430"/>
    <w:rsid w:val="00DC6C3D"/>
    <w:rsid w:val="00DC6F18"/>
    <w:rsid w:val="00DC7D9E"/>
    <w:rsid w:val="00DD6333"/>
    <w:rsid w:val="00DE02C0"/>
    <w:rsid w:val="00DE2CEC"/>
    <w:rsid w:val="00E272F0"/>
    <w:rsid w:val="00E31193"/>
    <w:rsid w:val="00E32192"/>
    <w:rsid w:val="00E34104"/>
    <w:rsid w:val="00E4572B"/>
    <w:rsid w:val="00E87B38"/>
    <w:rsid w:val="00E92DE1"/>
    <w:rsid w:val="00E973C2"/>
    <w:rsid w:val="00EB166F"/>
    <w:rsid w:val="00EB3360"/>
    <w:rsid w:val="00EC15FF"/>
    <w:rsid w:val="00EC545B"/>
    <w:rsid w:val="00EC5725"/>
    <w:rsid w:val="00ED6EA7"/>
    <w:rsid w:val="00ED7999"/>
    <w:rsid w:val="00EF4088"/>
    <w:rsid w:val="00F326BF"/>
    <w:rsid w:val="00F43E27"/>
    <w:rsid w:val="00F45A36"/>
    <w:rsid w:val="00F560DC"/>
    <w:rsid w:val="00F74E00"/>
    <w:rsid w:val="00F77B8E"/>
    <w:rsid w:val="00F9642F"/>
    <w:rsid w:val="00FB315A"/>
    <w:rsid w:val="00FB389E"/>
    <w:rsid w:val="00FC6FAC"/>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13</TotalTime>
  <Pages>1</Pages>
  <Words>258</Words>
  <Characters>1471</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4</cp:revision>
  <cp:lastPrinted>2014-08-25T22:38:00Z</cp:lastPrinted>
  <dcterms:created xsi:type="dcterms:W3CDTF">2026-06-04T23:36:00Z</dcterms:created>
  <dcterms:modified xsi:type="dcterms:W3CDTF">2026-06-04T23:50:00Z</dcterms:modified>
</cp:coreProperties>
</file>