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00ED8E61"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DC7D9E">
        <w:rPr>
          <w:rFonts w:ascii="Arial" w:hAnsi="Arial" w:cs="Arial"/>
          <w:b/>
          <w:sz w:val="20"/>
          <w:szCs w:val="20"/>
        </w:rPr>
        <w:t>8</w:t>
      </w:r>
      <w:r w:rsidR="005A2798">
        <w:rPr>
          <w:rFonts w:ascii="Arial" w:hAnsi="Arial" w:cs="Arial"/>
          <w:b/>
          <w:sz w:val="20"/>
          <w:szCs w:val="20"/>
        </w:rPr>
        <w:t>4</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5A2798">
        <w:rPr>
          <w:rFonts w:ascii="Arial" w:hAnsi="Arial" w:cs="Arial"/>
          <w:b/>
          <w:sz w:val="20"/>
          <w:szCs w:val="20"/>
        </w:rPr>
        <w:t>May 11</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451F0765"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DC7D9E">
        <w:rPr>
          <w:rFonts w:ascii="Arial" w:hAnsi="Arial" w:cs="Arial"/>
          <w:b/>
          <w:sz w:val="20"/>
          <w:szCs w:val="20"/>
        </w:rPr>
        <w:t xml:space="preserve">AIP </w:t>
      </w:r>
      <w:r w:rsidR="005A2798">
        <w:rPr>
          <w:rFonts w:ascii="Arial" w:hAnsi="Arial" w:cs="Arial"/>
          <w:b/>
          <w:sz w:val="20"/>
          <w:szCs w:val="20"/>
        </w:rPr>
        <w:t>Spreader Truck</w:t>
      </w:r>
      <w:r w:rsidR="005A2798">
        <w:rPr>
          <w:rFonts w:ascii="Arial" w:hAnsi="Arial" w:cs="Arial"/>
          <w:b/>
          <w:sz w:val="20"/>
          <w:szCs w:val="20"/>
        </w:rPr>
        <w:tab/>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5A2798">
        <w:rPr>
          <w:rFonts w:ascii="Arial" w:hAnsi="Arial" w:cs="Arial"/>
          <w:b/>
          <w:sz w:val="20"/>
          <w:szCs w:val="20"/>
        </w:rPr>
        <w:t>June 3,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40538A5A"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w:t>
      </w:r>
      <w:r w:rsidR="005A2798">
        <w:rPr>
          <w:rFonts w:ascii="Arial" w:hAnsi="Arial" w:cs="Arial"/>
          <w:b/>
          <w:sz w:val="20"/>
          <w:szCs w:val="20"/>
        </w:rPr>
        <w:t>June 3</w:t>
      </w:r>
      <w:r w:rsidR="00264E11">
        <w:rPr>
          <w:rFonts w:ascii="Arial" w:hAnsi="Arial" w:cs="Arial"/>
          <w:b/>
          <w:sz w:val="20"/>
          <w:szCs w:val="20"/>
        </w:rPr>
        <w:t>, 2026</w:t>
      </w:r>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5A2798">
        <w:rPr>
          <w:rFonts w:ascii="Arial" w:hAnsi="Arial" w:cs="Arial"/>
          <w:b/>
          <w:sz w:val="20"/>
          <w:szCs w:val="20"/>
        </w:rPr>
        <w:t>June 13,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6854D063" w14:textId="77777777" w:rsidR="00D47F1F" w:rsidRDefault="00D47F1F" w:rsidP="00CF1633">
      <w:pPr>
        <w:pStyle w:val="BodyText"/>
        <w:rPr>
          <w:rFonts w:cs="Arial"/>
          <w:sz w:val="20"/>
        </w:rPr>
      </w:pPr>
    </w:p>
    <w:p w14:paraId="7E43D038" w14:textId="498CCCD4" w:rsidR="005A2798" w:rsidRPr="005A2798" w:rsidRDefault="005A2798" w:rsidP="00CF1633">
      <w:pPr>
        <w:pStyle w:val="BodyText"/>
        <w:rPr>
          <w:rFonts w:cs="Arial"/>
          <w:b/>
          <w:bCs/>
          <w:sz w:val="20"/>
          <w:u w:val="single"/>
        </w:rPr>
      </w:pPr>
      <w:r w:rsidRPr="005A2798">
        <w:rPr>
          <w:rFonts w:cs="Arial"/>
          <w:b/>
          <w:bCs/>
          <w:sz w:val="20"/>
          <w:u w:val="single"/>
        </w:rPr>
        <w:t>Construction Machinery</w:t>
      </w:r>
    </w:p>
    <w:p w14:paraId="029A173B" w14:textId="77777777" w:rsidR="005A2798" w:rsidRDefault="005A2798" w:rsidP="00CF1633">
      <w:pPr>
        <w:pStyle w:val="BodyText"/>
        <w:rPr>
          <w:rFonts w:cs="Arial"/>
          <w:b/>
          <w:bCs/>
          <w:sz w:val="20"/>
          <w:u w:val="single"/>
        </w:rPr>
      </w:pPr>
    </w:p>
    <w:p w14:paraId="7892E1EB" w14:textId="5455144A" w:rsidR="005A2798" w:rsidRPr="005A2798" w:rsidRDefault="005A2798" w:rsidP="00CF1633">
      <w:pPr>
        <w:pStyle w:val="BodyText"/>
        <w:rPr>
          <w:rFonts w:cs="Arial"/>
          <w:sz w:val="20"/>
        </w:rPr>
      </w:pPr>
      <w:r w:rsidRPr="005A2798">
        <w:rPr>
          <w:rFonts w:cs="Arial"/>
          <w:sz w:val="20"/>
        </w:rPr>
        <w:t>2027 Mack Granite</w:t>
      </w:r>
      <w:r>
        <w:rPr>
          <w:rFonts w:cs="Arial"/>
          <w:sz w:val="20"/>
        </w:rPr>
        <w:t xml:space="preserve"> 64FR $388,500.00</w:t>
      </w:r>
    </w:p>
    <w:p w14:paraId="36806717" w14:textId="77777777" w:rsidR="005A2798" w:rsidRDefault="005A2798" w:rsidP="00CF1633">
      <w:pPr>
        <w:pStyle w:val="BodyText"/>
        <w:rPr>
          <w:rFonts w:cs="Arial"/>
          <w:sz w:val="20"/>
        </w:rPr>
      </w:pPr>
    </w:p>
    <w:p w14:paraId="48F623ED" w14:textId="77777777" w:rsidR="005A2798" w:rsidRDefault="005A2798" w:rsidP="00CF1633">
      <w:pPr>
        <w:pStyle w:val="BodyText"/>
        <w:rPr>
          <w:rFonts w:cs="Arial"/>
          <w:sz w:val="20"/>
        </w:rPr>
      </w:pPr>
    </w:p>
    <w:p w14:paraId="46AC183D" w14:textId="6686C18C" w:rsidR="005A2798" w:rsidRPr="005A2798" w:rsidRDefault="005A2798" w:rsidP="00CF1633">
      <w:pPr>
        <w:pStyle w:val="BodyText"/>
        <w:rPr>
          <w:rFonts w:cs="Arial"/>
          <w:b/>
          <w:bCs/>
          <w:sz w:val="20"/>
          <w:u w:val="single"/>
        </w:rPr>
      </w:pPr>
      <w:r w:rsidRPr="005A2798">
        <w:rPr>
          <w:rFonts w:cs="Arial"/>
          <w:b/>
          <w:bCs/>
          <w:sz w:val="20"/>
          <w:u w:val="single"/>
        </w:rPr>
        <w:t>RWC International LLC.</w:t>
      </w:r>
    </w:p>
    <w:p w14:paraId="77E16C02" w14:textId="77777777" w:rsidR="005A2798" w:rsidRDefault="005A2798" w:rsidP="00CF1633">
      <w:pPr>
        <w:pStyle w:val="BodyText"/>
        <w:rPr>
          <w:rFonts w:cs="Arial"/>
          <w:sz w:val="20"/>
        </w:rPr>
      </w:pPr>
    </w:p>
    <w:p w14:paraId="0B57417D" w14:textId="4707B8E7" w:rsidR="005A2798" w:rsidRDefault="005A2798" w:rsidP="00CF1633">
      <w:pPr>
        <w:pStyle w:val="BodyText"/>
        <w:rPr>
          <w:rFonts w:cs="Arial"/>
          <w:sz w:val="20"/>
        </w:rPr>
      </w:pPr>
      <w:r>
        <w:rPr>
          <w:rFonts w:cs="Arial"/>
          <w:sz w:val="20"/>
        </w:rPr>
        <w:t>2027 International HV515SFA 6X4 $355,489.00</w:t>
      </w:r>
    </w:p>
    <w:p w14:paraId="7FFE0E17" w14:textId="77777777" w:rsidR="005A2798" w:rsidRDefault="005A2798" w:rsidP="00CF1633">
      <w:pPr>
        <w:pStyle w:val="BodyText"/>
        <w:rPr>
          <w:rFonts w:cs="Arial"/>
          <w:sz w:val="20"/>
        </w:rPr>
      </w:pPr>
    </w:p>
    <w:p w14:paraId="5FE55E25" w14:textId="77777777" w:rsidR="005A2798" w:rsidRDefault="005A2798" w:rsidP="00CF1633">
      <w:pPr>
        <w:pStyle w:val="BodyText"/>
        <w:rPr>
          <w:rFonts w:cs="Arial"/>
          <w:sz w:val="20"/>
        </w:rPr>
      </w:pPr>
    </w:p>
    <w:p w14:paraId="0AD33865" w14:textId="1EC357B0" w:rsidR="00AC530C" w:rsidRDefault="00681CE8" w:rsidP="00CF1633">
      <w:pPr>
        <w:pStyle w:val="BodyText"/>
        <w:rPr>
          <w:rFonts w:cs="Arial"/>
          <w:sz w:val="20"/>
        </w:rPr>
      </w:pPr>
      <w:r>
        <w:rPr>
          <w:rFonts w:cs="Arial"/>
          <w:sz w:val="20"/>
        </w:rPr>
        <w:t>T</w:t>
      </w:r>
      <w:r w:rsidR="00A02219">
        <w:rPr>
          <w:rFonts w:cs="Arial"/>
          <w:sz w:val="20"/>
        </w:rPr>
        <w:t xml:space="preserve">here </w:t>
      </w:r>
      <w:r w:rsidR="005A2798">
        <w:rPr>
          <w:rFonts w:cs="Arial"/>
          <w:sz w:val="20"/>
        </w:rPr>
        <w:t>were</w:t>
      </w:r>
      <w:r w:rsidR="00F43E27">
        <w:rPr>
          <w:rFonts w:cs="Arial"/>
          <w:sz w:val="20"/>
        </w:rPr>
        <w:t xml:space="preserve"> </w:t>
      </w:r>
      <w:r w:rsidR="005A2798">
        <w:rPr>
          <w:rFonts w:cs="Arial"/>
          <w:sz w:val="20"/>
        </w:rPr>
        <w:t>2</w:t>
      </w:r>
      <w:r w:rsidR="00B33DCA">
        <w:rPr>
          <w:rFonts w:cs="Arial"/>
          <w:sz w:val="20"/>
        </w:rPr>
        <w:t xml:space="preserve"> </w:t>
      </w:r>
      <w:r w:rsidR="00A02219">
        <w:rPr>
          <w:rFonts w:cs="Arial"/>
          <w:sz w:val="20"/>
        </w:rPr>
        <w:t>bidder</w:t>
      </w:r>
      <w:r w:rsidR="005A2798">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5A2798">
        <w:rPr>
          <w:rFonts w:cs="Arial"/>
          <w:sz w:val="20"/>
        </w:rPr>
        <w:t xml:space="preserve">RWC International, LLC.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3D6A" w14:textId="77777777" w:rsidR="005A3C27" w:rsidRDefault="005A3C27">
      <w:r>
        <w:separator/>
      </w:r>
    </w:p>
  </w:endnote>
  <w:endnote w:type="continuationSeparator" w:id="0">
    <w:p w14:paraId="3C5375EB" w14:textId="77777777" w:rsidR="005A3C27" w:rsidRDefault="005A3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CCCBD" w14:textId="77777777" w:rsidR="005A3C27" w:rsidRDefault="005A3C27">
      <w:r>
        <w:separator/>
      </w:r>
    </w:p>
  </w:footnote>
  <w:footnote w:type="continuationSeparator" w:id="0">
    <w:p w14:paraId="66D90B47" w14:textId="77777777" w:rsidR="005A3C27" w:rsidRDefault="005A3C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D+VSAmhKlMB67wSzQaVAyOr01x9lGaBWpu+bDnIsurw6gNfEqirkIW7paDDUoyhsQ7apqH5FiULK1XRsr+ArA==" w:salt="aaGUyJm8L7HKUgrCdecpT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57F68"/>
    <w:rsid w:val="00262FE1"/>
    <w:rsid w:val="00264E11"/>
    <w:rsid w:val="00266CC6"/>
    <w:rsid w:val="0027272B"/>
    <w:rsid w:val="0027532A"/>
    <w:rsid w:val="002755D4"/>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1772F"/>
    <w:rsid w:val="00542429"/>
    <w:rsid w:val="005577C2"/>
    <w:rsid w:val="00571C7B"/>
    <w:rsid w:val="00577ABB"/>
    <w:rsid w:val="00594DC2"/>
    <w:rsid w:val="0059555A"/>
    <w:rsid w:val="005968CB"/>
    <w:rsid w:val="0059700A"/>
    <w:rsid w:val="005A1356"/>
    <w:rsid w:val="005A2798"/>
    <w:rsid w:val="005A3C27"/>
    <w:rsid w:val="005B36E4"/>
    <w:rsid w:val="005C2537"/>
    <w:rsid w:val="005D6FF5"/>
    <w:rsid w:val="005E2CB0"/>
    <w:rsid w:val="005F0F33"/>
    <w:rsid w:val="006004F0"/>
    <w:rsid w:val="00607641"/>
    <w:rsid w:val="00663318"/>
    <w:rsid w:val="00681CE8"/>
    <w:rsid w:val="006965B0"/>
    <w:rsid w:val="006B256F"/>
    <w:rsid w:val="006B2DB6"/>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8F08E9"/>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47F1F"/>
    <w:rsid w:val="00D53B79"/>
    <w:rsid w:val="00D57376"/>
    <w:rsid w:val="00D61D10"/>
    <w:rsid w:val="00D82F1F"/>
    <w:rsid w:val="00D875A6"/>
    <w:rsid w:val="00D90439"/>
    <w:rsid w:val="00DA1056"/>
    <w:rsid w:val="00DB7430"/>
    <w:rsid w:val="00DC6C3D"/>
    <w:rsid w:val="00DC6F18"/>
    <w:rsid w:val="00DC7D9E"/>
    <w:rsid w:val="00DD6333"/>
    <w:rsid w:val="00DE02C0"/>
    <w:rsid w:val="00DE2CEC"/>
    <w:rsid w:val="00E272F0"/>
    <w:rsid w:val="00E31193"/>
    <w:rsid w:val="00E32192"/>
    <w:rsid w:val="00E34104"/>
    <w:rsid w:val="00E4572B"/>
    <w:rsid w:val="00E87B38"/>
    <w:rsid w:val="00E92DE1"/>
    <w:rsid w:val="00E973C2"/>
    <w:rsid w:val="00EB166F"/>
    <w:rsid w:val="00EB3360"/>
    <w:rsid w:val="00EC15FF"/>
    <w:rsid w:val="00EC545B"/>
    <w:rsid w:val="00EC5725"/>
    <w:rsid w:val="00ED6EA7"/>
    <w:rsid w:val="00ED7999"/>
    <w:rsid w:val="00EF4088"/>
    <w:rsid w:val="00F326BF"/>
    <w:rsid w:val="00F43E27"/>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10</TotalTime>
  <Pages>1</Pages>
  <Words>260</Words>
  <Characters>1488</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2026-06-03T23:35:00Z</dcterms:created>
  <dcterms:modified xsi:type="dcterms:W3CDTF">2026-06-03T23:45:00Z</dcterms:modified>
</cp:coreProperties>
</file>