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25D54C7F"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17654E">
        <w:rPr>
          <w:rFonts w:ascii="Arial" w:hAnsi="Arial" w:cs="Arial"/>
          <w:b/>
          <w:sz w:val="20"/>
          <w:szCs w:val="20"/>
        </w:rPr>
        <w:t>63</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17654E">
        <w:rPr>
          <w:rFonts w:ascii="Arial" w:hAnsi="Arial" w:cs="Arial"/>
          <w:b/>
          <w:sz w:val="20"/>
          <w:szCs w:val="20"/>
        </w:rPr>
        <w:t>September 4</w:t>
      </w:r>
      <w:r w:rsidR="0084547D">
        <w:rPr>
          <w:rFonts w:ascii="Arial" w:hAnsi="Arial" w:cs="Arial"/>
          <w:b/>
          <w:sz w:val="20"/>
          <w:szCs w:val="20"/>
        </w:rPr>
        <w:t>,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721DC946"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17654E">
        <w:rPr>
          <w:rFonts w:ascii="Arial" w:hAnsi="Arial" w:cs="Arial"/>
          <w:b/>
          <w:sz w:val="20"/>
          <w:szCs w:val="20"/>
        </w:rPr>
        <w:t>Shop Truck Upfit</w:t>
      </w:r>
      <w:r w:rsidR="0017654E">
        <w:rPr>
          <w:rFonts w:ascii="Arial" w:hAnsi="Arial" w:cs="Arial"/>
          <w:b/>
          <w:sz w:val="20"/>
          <w:szCs w:val="20"/>
        </w:rPr>
        <w:tab/>
      </w:r>
      <w:r w:rsidR="00C33FA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17654E">
        <w:rPr>
          <w:rFonts w:ascii="Arial" w:hAnsi="Arial" w:cs="Arial"/>
          <w:b/>
          <w:sz w:val="20"/>
          <w:szCs w:val="20"/>
        </w:rPr>
        <w:t>September 26,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7DEF2F0E"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17654E">
        <w:rPr>
          <w:rFonts w:ascii="Arial" w:hAnsi="Arial" w:cs="Arial"/>
          <w:b/>
          <w:sz w:val="20"/>
          <w:szCs w:val="20"/>
        </w:rPr>
        <w:t>September 26</w:t>
      </w:r>
      <w:r w:rsidR="00C90B9B">
        <w:rPr>
          <w:rFonts w:ascii="Arial" w:hAnsi="Arial" w:cs="Arial"/>
          <w:b/>
          <w:sz w:val="20"/>
          <w:szCs w:val="20"/>
        </w:rPr>
        <w:t xml:space="preserve">, </w:t>
      </w:r>
      <w:proofErr w:type="gramStart"/>
      <w:r w:rsidR="00C90B9B">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17654E">
        <w:rPr>
          <w:rFonts w:ascii="Arial" w:hAnsi="Arial" w:cs="Arial"/>
          <w:b/>
          <w:sz w:val="20"/>
          <w:szCs w:val="20"/>
        </w:rPr>
        <w:t>October 6,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7226F96D" w14:textId="3B675348" w:rsidR="000879B4" w:rsidRDefault="0017654E" w:rsidP="00F45A36">
      <w:pPr>
        <w:rPr>
          <w:rFonts w:ascii="Arial" w:hAnsi="Arial" w:cs="Arial"/>
          <w:sz w:val="20"/>
          <w:szCs w:val="20"/>
        </w:rPr>
      </w:pPr>
      <w:r>
        <w:rPr>
          <w:rFonts w:ascii="Arial" w:hAnsi="Arial" w:cs="Arial"/>
          <w:sz w:val="20"/>
          <w:szCs w:val="20"/>
        </w:rPr>
        <w:t>Bob’s Services $116,269.88</w:t>
      </w:r>
    </w:p>
    <w:p w14:paraId="33E61A64" w14:textId="1F438C80" w:rsidR="0017654E" w:rsidRDefault="0017654E" w:rsidP="00F45A36">
      <w:pPr>
        <w:rPr>
          <w:rFonts w:ascii="Arial" w:hAnsi="Arial" w:cs="Arial"/>
          <w:sz w:val="20"/>
          <w:szCs w:val="20"/>
        </w:rPr>
      </w:pPr>
      <w:r>
        <w:rPr>
          <w:rFonts w:ascii="Arial" w:hAnsi="Arial" w:cs="Arial"/>
          <w:sz w:val="20"/>
          <w:szCs w:val="20"/>
        </w:rPr>
        <w:t>Knapheide PVMX Body</w:t>
      </w:r>
    </w:p>
    <w:p w14:paraId="75C93800" w14:textId="0B3A0B6E" w:rsidR="0017654E" w:rsidRDefault="0017654E" w:rsidP="00F45A36">
      <w:pPr>
        <w:rPr>
          <w:rFonts w:ascii="Arial" w:hAnsi="Arial" w:cs="Arial"/>
          <w:sz w:val="20"/>
          <w:szCs w:val="20"/>
        </w:rPr>
      </w:pPr>
      <w:r>
        <w:rPr>
          <w:rFonts w:ascii="Arial" w:hAnsi="Arial" w:cs="Arial"/>
          <w:sz w:val="20"/>
          <w:szCs w:val="20"/>
        </w:rPr>
        <w:t>Ferrari 553A1 Crane</w:t>
      </w:r>
    </w:p>
    <w:p w14:paraId="5BF25E0C" w14:textId="7936DC3A" w:rsidR="0017654E" w:rsidRDefault="0017654E" w:rsidP="00F45A36">
      <w:pPr>
        <w:rPr>
          <w:rFonts w:ascii="Arial" w:hAnsi="Arial" w:cs="Arial"/>
          <w:sz w:val="20"/>
          <w:szCs w:val="20"/>
        </w:rPr>
      </w:pPr>
      <w:r>
        <w:rPr>
          <w:rFonts w:ascii="Arial" w:hAnsi="Arial" w:cs="Arial"/>
          <w:sz w:val="20"/>
          <w:szCs w:val="20"/>
        </w:rPr>
        <w:t>45R American Eagle Compressor</w:t>
      </w:r>
    </w:p>
    <w:p w14:paraId="502B75BF" w14:textId="77777777" w:rsidR="0017654E" w:rsidRDefault="0017654E" w:rsidP="00F45A36">
      <w:pPr>
        <w:rPr>
          <w:rFonts w:ascii="Arial" w:hAnsi="Arial" w:cs="Arial"/>
          <w:sz w:val="20"/>
          <w:szCs w:val="20"/>
        </w:rPr>
      </w:pPr>
    </w:p>
    <w:p w14:paraId="73153AD1" w14:textId="6F337425" w:rsidR="0017654E" w:rsidRDefault="0017654E" w:rsidP="00F45A36">
      <w:pPr>
        <w:rPr>
          <w:rFonts w:ascii="Arial" w:hAnsi="Arial" w:cs="Arial"/>
          <w:sz w:val="20"/>
          <w:szCs w:val="20"/>
        </w:rPr>
      </w:pPr>
      <w:r>
        <w:rPr>
          <w:rFonts w:ascii="Arial" w:hAnsi="Arial" w:cs="Arial"/>
          <w:sz w:val="20"/>
          <w:szCs w:val="20"/>
        </w:rPr>
        <w:t>Brice Equipment $125,763.91</w:t>
      </w:r>
    </w:p>
    <w:p w14:paraId="067DA62B" w14:textId="16C57EEE" w:rsidR="0017654E" w:rsidRDefault="0017654E" w:rsidP="00F45A36">
      <w:pPr>
        <w:rPr>
          <w:rFonts w:ascii="Arial" w:hAnsi="Arial" w:cs="Arial"/>
          <w:sz w:val="20"/>
          <w:szCs w:val="20"/>
        </w:rPr>
      </w:pPr>
      <w:r>
        <w:rPr>
          <w:rFonts w:ascii="Arial" w:hAnsi="Arial" w:cs="Arial"/>
          <w:sz w:val="20"/>
          <w:szCs w:val="20"/>
        </w:rPr>
        <w:t xml:space="preserve">Rugby </w:t>
      </w:r>
      <w:proofErr w:type="spellStart"/>
      <w:r>
        <w:rPr>
          <w:rFonts w:ascii="Arial" w:hAnsi="Arial" w:cs="Arial"/>
          <w:sz w:val="20"/>
          <w:szCs w:val="20"/>
        </w:rPr>
        <w:t>Varifflat</w:t>
      </w:r>
      <w:proofErr w:type="spellEnd"/>
      <w:r>
        <w:rPr>
          <w:rFonts w:ascii="Arial" w:hAnsi="Arial" w:cs="Arial"/>
          <w:sz w:val="20"/>
          <w:szCs w:val="20"/>
        </w:rPr>
        <w:t xml:space="preserve"> Body</w:t>
      </w:r>
    </w:p>
    <w:p w14:paraId="5B3BF922" w14:textId="18300032" w:rsidR="0017654E" w:rsidRDefault="0017654E" w:rsidP="00F45A36">
      <w:pPr>
        <w:rPr>
          <w:rFonts w:ascii="Arial" w:hAnsi="Arial" w:cs="Arial"/>
          <w:sz w:val="20"/>
          <w:szCs w:val="20"/>
        </w:rPr>
      </w:pPr>
      <w:r>
        <w:rPr>
          <w:rFonts w:ascii="Arial" w:hAnsi="Arial" w:cs="Arial"/>
          <w:sz w:val="20"/>
          <w:szCs w:val="20"/>
        </w:rPr>
        <w:t>IMP Model 610RC Crane</w:t>
      </w:r>
    </w:p>
    <w:p w14:paraId="6111D3FC" w14:textId="22995946" w:rsidR="0017654E" w:rsidRDefault="0017654E" w:rsidP="00F45A36">
      <w:pPr>
        <w:rPr>
          <w:rFonts w:ascii="Arial" w:hAnsi="Arial" w:cs="Arial"/>
          <w:sz w:val="20"/>
          <w:szCs w:val="20"/>
        </w:rPr>
      </w:pPr>
      <w:r>
        <w:rPr>
          <w:rFonts w:ascii="Arial" w:hAnsi="Arial" w:cs="Arial"/>
          <w:sz w:val="20"/>
          <w:szCs w:val="20"/>
        </w:rPr>
        <w:t>VMAC H40 Compressor</w:t>
      </w:r>
    </w:p>
    <w:p w14:paraId="2E847BF1" w14:textId="77777777" w:rsidR="00C33FAD" w:rsidRDefault="00C33FAD" w:rsidP="00F45A36">
      <w:pPr>
        <w:rPr>
          <w:rFonts w:ascii="Arial" w:hAnsi="Arial" w:cs="Arial"/>
          <w:sz w:val="20"/>
          <w:szCs w:val="20"/>
        </w:rPr>
      </w:pPr>
    </w:p>
    <w:p w14:paraId="0AD33865" w14:textId="666EA3DB"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17654E">
        <w:rPr>
          <w:rFonts w:cs="Arial"/>
          <w:sz w:val="20"/>
        </w:rPr>
        <w:t>2</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17654E">
        <w:rPr>
          <w:rFonts w:cs="Arial"/>
          <w:sz w:val="20"/>
        </w:rPr>
        <w:t xml:space="preserve">Bob’s Services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VMT6yELVTnDJ+okHkYJleF/69ZMmZ39a+V6ZA1L4LxNMQKULQUfXDB0wBDBr9UuLUEfaFMuY3CxO3Mf1Dfh2Q==" w:salt="uX/zFG+PyEHkhqNcCRb6fg=="/>
  <w:defaultTabStop w:val="720"/>
  <w:drawingGridHorizontalSpacing w:val="120"/>
  <w:displayHorizont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4E"/>
    <w:rsid w:val="00176562"/>
    <w:rsid w:val="00177989"/>
    <w:rsid w:val="001858FC"/>
    <w:rsid w:val="00191BAD"/>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66E37"/>
    <w:rsid w:val="0027272B"/>
    <w:rsid w:val="0027532A"/>
    <w:rsid w:val="00291021"/>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14FA3"/>
    <w:rsid w:val="00A2082E"/>
    <w:rsid w:val="00A365D8"/>
    <w:rsid w:val="00A56F91"/>
    <w:rsid w:val="00A71B07"/>
    <w:rsid w:val="00AA7A6D"/>
    <w:rsid w:val="00AC530C"/>
    <w:rsid w:val="00AD7224"/>
    <w:rsid w:val="00B04DAE"/>
    <w:rsid w:val="00B05E02"/>
    <w:rsid w:val="00B153AC"/>
    <w:rsid w:val="00B212F9"/>
    <w:rsid w:val="00B23644"/>
    <w:rsid w:val="00B30A33"/>
    <w:rsid w:val="00B321C6"/>
    <w:rsid w:val="00B37A75"/>
    <w:rsid w:val="00B55379"/>
    <w:rsid w:val="00B73602"/>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1487"/>
    <w:rsid w:val="00C66DFA"/>
    <w:rsid w:val="00C674E4"/>
    <w:rsid w:val="00C72359"/>
    <w:rsid w:val="00C83F11"/>
    <w:rsid w:val="00C90B9B"/>
    <w:rsid w:val="00CA34EB"/>
    <w:rsid w:val="00CB3699"/>
    <w:rsid w:val="00CD076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E54CB"/>
    <w:rsid w:val="00EF4088"/>
    <w:rsid w:val="00F326BF"/>
    <w:rsid w:val="00F45A36"/>
    <w:rsid w:val="00F5124A"/>
    <w:rsid w:val="00F74E00"/>
    <w:rsid w:val="00F77B8E"/>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3491176">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6</TotalTime>
  <Pages>1</Pages>
  <Words>289</Words>
  <Characters>1525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2025-09-26T23:32:00Z</dcterms:created>
  <dcterms:modified xsi:type="dcterms:W3CDTF">2025-09-26T23:37:00Z</dcterms:modified>
</cp:coreProperties>
</file>