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0A69C880"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C42540">
        <w:rPr>
          <w:rFonts w:ascii="Arial" w:hAnsi="Arial" w:cs="Arial"/>
          <w:b/>
          <w:sz w:val="20"/>
          <w:szCs w:val="20"/>
        </w:rPr>
        <w:t>60</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C42540">
        <w:rPr>
          <w:rFonts w:ascii="Arial" w:hAnsi="Arial" w:cs="Arial"/>
          <w:b/>
          <w:sz w:val="20"/>
          <w:szCs w:val="20"/>
        </w:rPr>
        <w:t xml:space="preserve">           </w:t>
      </w:r>
      <w:r w:rsidR="003A2151" w:rsidRPr="005D6FF5">
        <w:rPr>
          <w:rFonts w:ascii="Arial" w:hAnsi="Arial" w:cs="Arial"/>
          <w:b/>
          <w:sz w:val="20"/>
          <w:szCs w:val="20"/>
        </w:rPr>
        <w:t>DATE ISSUED:</w:t>
      </w:r>
      <w:r w:rsidR="000B73DA">
        <w:rPr>
          <w:rFonts w:ascii="Arial" w:hAnsi="Arial" w:cs="Arial"/>
          <w:b/>
          <w:sz w:val="20"/>
          <w:szCs w:val="20"/>
        </w:rPr>
        <w:t xml:space="preserve"> </w:t>
      </w:r>
      <w:r w:rsidR="00C42540">
        <w:rPr>
          <w:rFonts w:ascii="Arial" w:hAnsi="Arial" w:cs="Arial"/>
          <w:b/>
          <w:sz w:val="20"/>
          <w:szCs w:val="20"/>
        </w:rPr>
        <w:t>July 23, 2025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5EA90C89"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C42540">
        <w:rPr>
          <w:rFonts w:ascii="Arial" w:hAnsi="Arial" w:cs="Arial"/>
          <w:b/>
          <w:sz w:val="20"/>
          <w:szCs w:val="20"/>
        </w:rPr>
        <w:t>53’ 5</w:t>
      </w:r>
      <w:r w:rsidR="00C42540" w:rsidRPr="00C42540">
        <w:rPr>
          <w:rFonts w:ascii="Arial" w:hAnsi="Arial" w:cs="Arial"/>
          <w:b/>
          <w:sz w:val="20"/>
          <w:szCs w:val="20"/>
          <w:vertAlign w:val="superscript"/>
        </w:rPr>
        <w:t>th</w:t>
      </w:r>
      <w:r w:rsidR="00C42540">
        <w:rPr>
          <w:rFonts w:ascii="Arial" w:hAnsi="Arial" w:cs="Arial"/>
          <w:b/>
          <w:sz w:val="20"/>
          <w:szCs w:val="20"/>
        </w:rPr>
        <w:t xml:space="preserve"> Wheel Gooseneck with Hydraulic Traveling Axles       </w:t>
      </w:r>
      <w:r w:rsidR="00FB315A">
        <w:rPr>
          <w:rFonts w:ascii="Arial" w:hAnsi="Arial" w:cs="Arial"/>
          <w:b/>
          <w:sz w:val="20"/>
          <w:szCs w:val="20"/>
        </w:rPr>
        <w:t xml:space="preserve">DATE OPENED: </w:t>
      </w:r>
      <w:r w:rsidR="00C42540">
        <w:rPr>
          <w:rFonts w:ascii="Arial" w:hAnsi="Arial" w:cs="Arial"/>
          <w:b/>
          <w:sz w:val="20"/>
          <w:szCs w:val="20"/>
        </w:rPr>
        <w:t>August 18</w:t>
      </w:r>
      <w:r w:rsidR="0084547D">
        <w:rPr>
          <w:rFonts w:ascii="Arial" w:hAnsi="Arial" w:cs="Arial"/>
          <w:b/>
          <w:sz w:val="20"/>
          <w:szCs w:val="20"/>
        </w:rPr>
        <w:t>,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45337D6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C42540">
        <w:rPr>
          <w:rFonts w:ascii="Arial" w:hAnsi="Arial" w:cs="Arial"/>
          <w:b/>
          <w:sz w:val="20"/>
          <w:szCs w:val="20"/>
        </w:rPr>
        <w:tab/>
        <w:t xml:space="preserve">           </w:t>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49A80896"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C42540">
        <w:rPr>
          <w:rFonts w:ascii="Arial" w:hAnsi="Arial" w:cs="Arial"/>
          <w:b/>
          <w:sz w:val="20"/>
          <w:szCs w:val="20"/>
        </w:rPr>
        <w:t>August 25</w:t>
      </w:r>
      <w:r w:rsidR="00C90B9B">
        <w:rPr>
          <w:rFonts w:ascii="Arial" w:hAnsi="Arial" w:cs="Arial"/>
          <w:b/>
          <w:sz w:val="20"/>
          <w:szCs w:val="20"/>
        </w:rPr>
        <w:t xml:space="preserve">, </w:t>
      </w:r>
      <w:proofErr w:type="gramStart"/>
      <w:r w:rsidR="00C90B9B">
        <w:rPr>
          <w:rFonts w:ascii="Arial" w:hAnsi="Arial" w:cs="Arial"/>
          <w:b/>
          <w:sz w:val="20"/>
          <w:szCs w:val="20"/>
        </w:rPr>
        <w:t>2025</w:t>
      </w:r>
      <w:proofErr w:type="gramEnd"/>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C42540">
        <w:rPr>
          <w:rFonts w:ascii="Arial" w:hAnsi="Arial" w:cs="Arial"/>
          <w:b/>
          <w:sz w:val="20"/>
          <w:szCs w:val="20"/>
        </w:rPr>
        <w:t xml:space="preserve">           </w:t>
      </w:r>
      <w:r w:rsidR="00431F38">
        <w:rPr>
          <w:rFonts w:ascii="Arial" w:hAnsi="Arial" w:cs="Arial"/>
          <w:b/>
          <w:sz w:val="20"/>
          <w:szCs w:val="20"/>
        </w:rPr>
        <w:t>ITA AWARD DATE:</w:t>
      </w:r>
      <w:r w:rsidR="008545AD">
        <w:rPr>
          <w:rFonts w:ascii="Arial" w:hAnsi="Arial" w:cs="Arial"/>
          <w:b/>
          <w:sz w:val="20"/>
          <w:szCs w:val="20"/>
        </w:rPr>
        <w:t xml:space="preserve"> </w:t>
      </w:r>
      <w:r w:rsidR="00C42540">
        <w:rPr>
          <w:rFonts w:ascii="Arial" w:hAnsi="Arial" w:cs="Arial"/>
          <w:b/>
          <w:sz w:val="20"/>
          <w:szCs w:val="20"/>
        </w:rPr>
        <w:t>September 5</w:t>
      </w:r>
      <w:r w:rsidR="0084547D">
        <w:rPr>
          <w:rFonts w:ascii="Arial" w:hAnsi="Arial" w:cs="Arial"/>
          <w:b/>
          <w:sz w:val="20"/>
          <w:szCs w:val="20"/>
        </w:rPr>
        <w:t>, 2025</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p w14:paraId="7226F96D" w14:textId="2416AA6D" w:rsidR="000879B4" w:rsidRPr="00C42540" w:rsidRDefault="00C42540" w:rsidP="00F45A36">
      <w:pPr>
        <w:rPr>
          <w:rFonts w:ascii="Arial" w:hAnsi="Arial" w:cs="Arial"/>
          <w:b/>
          <w:bCs/>
          <w:sz w:val="20"/>
          <w:szCs w:val="20"/>
          <w:u w:val="single"/>
        </w:rPr>
      </w:pPr>
      <w:r w:rsidRPr="00C42540">
        <w:rPr>
          <w:rFonts w:ascii="Arial" w:hAnsi="Arial" w:cs="Arial"/>
          <w:b/>
          <w:bCs/>
          <w:sz w:val="20"/>
          <w:szCs w:val="20"/>
          <w:u w:val="single"/>
        </w:rPr>
        <w:t>Yukon Equipment</w:t>
      </w:r>
    </w:p>
    <w:p w14:paraId="2FA636E1" w14:textId="1F6286F3" w:rsidR="00C42540" w:rsidRDefault="00C42540" w:rsidP="00F45A36">
      <w:pPr>
        <w:rPr>
          <w:rFonts w:ascii="Arial" w:hAnsi="Arial" w:cs="Arial"/>
          <w:sz w:val="20"/>
          <w:szCs w:val="20"/>
        </w:rPr>
      </w:pPr>
      <w:r>
        <w:rPr>
          <w:rFonts w:ascii="Arial" w:hAnsi="Arial" w:cs="Arial"/>
          <w:sz w:val="20"/>
          <w:szCs w:val="20"/>
        </w:rPr>
        <w:t>2025 Trail King TS110SA</w:t>
      </w:r>
    </w:p>
    <w:p w14:paraId="222DF610" w14:textId="632EA918" w:rsidR="00C42540" w:rsidRDefault="00C42540" w:rsidP="00F45A36">
      <w:pPr>
        <w:rPr>
          <w:rFonts w:ascii="Arial" w:hAnsi="Arial" w:cs="Arial"/>
          <w:sz w:val="20"/>
          <w:szCs w:val="20"/>
        </w:rPr>
      </w:pPr>
      <w:r>
        <w:rPr>
          <w:rFonts w:ascii="Arial" w:hAnsi="Arial" w:cs="Arial"/>
          <w:sz w:val="20"/>
          <w:szCs w:val="20"/>
        </w:rPr>
        <w:t>$141,641.35 – Non-Responsive. Exceeds delivery.</w:t>
      </w:r>
    </w:p>
    <w:p w14:paraId="670894F8" w14:textId="77777777" w:rsidR="00C42540" w:rsidRDefault="00C42540" w:rsidP="00F45A36">
      <w:pPr>
        <w:rPr>
          <w:rFonts w:ascii="Arial" w:hAnsi="Arial" w:cs="Arial"/>
          <w:sz w:val="20"/>
          <w:szCs w:val="20"/>
        </w:rPr>
      </w:pPr>
    </w:p>
    <w:p w14:paraId="14E6F2C9" w14:textId="5B73918D" w:rsidR="00C42540" w:rsidRPr="00C42540" w:rsidRDefault="00C42540" w:rsidP="00F45A36">
      <w:pPr>
        <w:rPr>
          <w:rFonts w:ascii="Arial" w:hAnsi="Arial" w:cs="Arial"/>
          <w:b/>
          <w:bCs/>
          <w:sz w:val="20"/>
          <w:szCs w:val="20"/>
          <w:u w:val="single"/>
        </w:rPr>
      </w:pPr>
      <w:r w:rsidRPr="00C42540">
        <w:rPr>
          <w:rFonts w:ascii="Arial" w:hAnsi="Arial" w:cs="Arial"/>
          <w:b/>
          <w:bCs/>
          <w:sz w:val="20"/>
          <w:szCs w:val="20"/>
          <w:u w:val="single"/>
        </w:rPr>
        <w:t xml:space="preserve">Construction Machinery </w:t>
      </w:r>
    </w:p>
    <w:p w14:paraId="53531E60" w14:textId="560194DB" w:rsidR="00C42540" w:rsidRDefault="00C42540" w:rsidP="00F45A36">
      <w:pPr>
        <w:rPr>
          <w:rFonts w:ascii="Arial" w:hAnsi="Arial" w:cs="Arial"/>
          <w:sz w:val="20"/>
          <w:szCs w:val="20"/>
        </w:rPr>
      </w:pPr>
      <w:r>
        <w:rPr>
          <w:rFonts w:ascii="Arial" w:hAnsi="Arial" w:cs="Arial"/>
          <w:sz w:val="20"/>
          <w:szCs w:val="20"/>
        </w:rPr>
        <w:t>2026 Landoll 455B-53</w:t>
      </w:r>
    </w:p>
    <w:p w14:paraId="5FB04C90" w14:textId="5C220D0E" w:rsidR="00C42540" w:rsidRDefault="00C42540" w:rsidP="00F45A36">
      <w:pPr>
        <w:rPr>
          <w:rFonts w:ascii="Arial" w:hAnsi="Arial" w:cs="Arial"/>
          <w:sz w:val="20"/>
          <w:szCs w:val="20"/>
        </w:rPr>
      </w:pPr>
      <w:r>
        <w:rPr>
          <w:rFonts w:ascii="Arial" w:hAnsi="Arial" w:cs="Arial"/>
          <w:sz w:val="20"/>
          <w:szCs w:val="20"/>
        </w:rPr>
        <w:t>$179,950.00</w:t>
      </w:r>
    </w:p>
    <w:p w14:paraId="2E847BF1" w14:textId="77777777" w:rsidR="00C33FAD" w:rsidRDefault="00C33FAD" w:rsidP="00F45A36">
      <w:pPr>
        <w:rPr>
          <w:rFonts w:ascii="Arial" w:hAnsi="Arial" w:cs="Arial"/>
          <w:sz w:val="20"/>
          <w:szCs w:val="20"/>
        </w:rPr>
      </w:pPr>
    </w:p>
    <w:p w14:paraId="0AD33865" w14:textId="7EA3E19B"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347F53">
        <w:rPr>
          <w:rFonts w:cs="Arial"/>
          <w:sz w:val="20"/>
        </w:rPr>
        <w:t>ere</w:t>
      </w:r>
      <w:r w:rsidR="00C24280">
        <w:rPr>
          <w:rFonts w:cs="Arial"/>
          <w:sz w:val="20"/>
        </w:rPr>
        <w:t xml:space="preserve"> </w:t>
      </w:r>
      <w:r w:rsidR="00C42540">
        <w:rPr>
          <w:rFonts w:cs="Arial"/>
          <w:sz w:val="20"/>
        </w:rPr>
        <w:t>2</w:t>
      </w:r>
      <w:r w:rsidR="00A02219">
        <w:rPr>
          <w:rFonts w:cs="Arial"/>
          <w:sz w:val="20"/>
        </w:rPr>
        <w:t xml:space="preserve"> bidder</w:t>
      </w:r>
      <w:r w:rsidR="00347F53">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C42540">
        <w:rPr>
          <w:rFonts w:cs="Arial"/>
          <w:sz w:val="20"/>
        </w:rPr>
        <w:t>Construction Machinery Industrial, LLC</w:t>
      </w:r>
      <w:r w:rsidR="00A14FA3">
        <w:rPr>
          <w:rFonts w:cs="Arial"/>
          <w:sz w:val="20"/>
        </w:rPr>
        <w:t>.</w:t>
      </w:r>
      <w:r w:rsidR="00C90B9B">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91BAD"/>
    <w:rsid w:val="001A172D"/>
    <w:rsid w:val="001B38EF"/>
    <w:rsid w:val="001C0631"/>
    <w:rsid w:val="001C0C13"/>
    <w:rsid w:val="001C2A38"/>
    <w:rsid w:val="001E3A7A"/>
    <w:rsid w:val="001E52E1"/>
    <w:rsid w:val="001F2F37"/>
    <w:rsid w:val="001F674C"/>
    <w:rsid w:val="001F7D10"/>
    <w:rsid w:val="002013A3"/>
    <w:rsid w:val="002061FC"/>
    <w:rsid w:val="002075A9"/>
    <w:rsid w:val="00214F68"/>
    <w:rsid w:val="00216F87"/>
    <w:rsid w:val="00233ED6"/>
    <w:rsid w:val="00242B39"/>
    <w:rsid w:val="00242E63"/>
    <w:rsid w:val="00262FE1"/>
    <w:rsid w:val="00266CC6"/>
    <w:rsid w:val="00266E37"/>
    <w:rsid w:val="0027272B"/>
    <w:rsid w:val="0027532A"/>
    <w:rsid w:val="00291021"/>
    <w:rsid w:val="00294D2A"/>
    <w:rsid w:val="002A3765"/>
    <w:rsid w:val="002A389A"/>
    <w:rsid w:val="002D093E"/>
    <w:rsid w:val="002E3A77"/>
    <w:rsid w:val="002F5530"/>
    <w:rsid w:val="003150A1"/>
    <w:rsid w:val="00331087"/>
    <w:rsid w:val="00340370"/>
    <w:rsid w:val="0034093C"/>
    <w:rsid w:val="00341A6B"/>
    <w:rsid w:val="003453BA"/>
    <w:rsid w:val="00347F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70158F"/>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C3C80"/>
    <w:rsid w:val="008E633A"/>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14FA3"/>
    <w:rsid w:val="00A2082E"/>
    <w:rsid w:val="00A365D8"/>
    <w:rsid w:val="00A56F91"/>
    <w:rsid w:val="00A71B07"/>
    <w:rsid w:val="00AA7A6D"/>
    <w:rsid w:val="00AC530C"/>
    <w:rsid w:val="00AD7224"/>
    <w:rsid w:val="00B04DAE"/>
    <w:rsid w:val="00B05E02"/>
    <w:rsid w:val="00B153AC"/>
    <w:rsid w:val="00B212F9"/>
    <w:rsid w:val="00B23644"/>
    <w:rsid w:val="00B26CEB"/>
    <w:rsid w:val="00B30A33"/>
    <w:rsid w:val="00B321C6"/>
    <w:rsid w:val="00B37A75"/>
    <w:rsid w:val="00B55379"/>
    <w:rsid w:val="00B73602"/>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2540"/>
    <w:rsid w:val="00C45ABF"/>
    <w:rsid w:val="00C61487"/>
    <w:rsid w:val="00C66DFA"/>
    <w:rsid w:val="00C674E4"/>
    <w:rsid w:val="00C72359"/>
    <w:rsid w:val="00C83F11"/>
    <w:rsid w:val="00C90B9B"/>
    <w:rsid w:val="00CA34EB"/>
    <w:rsid w:val="00CB3699"/>
    <w:rsid w:val="00CD1942"/>
    <w:rsid w:val="00CE2C03"/>
    <w:rsid w:val="00CF1633"/>
    <w:rsid w:val="00D1024E"/>
    <w:rsid w:val="00D13C9B"/>
    <w:rsid w:val="00D408CB"/>
    <w:rsid w:val="00D40E51"/>
    <w:rsid w:val="00D53B79"/>
    <w:rsid w:val="00D57376"/>
    <w:rsid w:val="00D61D10"/>
    <w:rsid w:val="00D728E2"/>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E54CB"/>
    <w:rsid w:val="00EF4088"/>
    <w:rsid w:val="00F326BF"/>
    <w:rsid w:val="00F45A36"/>
    <w:rsid w:val="00F74E00"/>
    <w:rsid w:val="00F77B8E"/>
    <w:rsid w:val="00F9642F"/>
    <w:rsid w:val="00FB315A"/>
    <w:rsid w:val="00FB389E"/>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3491176">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8</TotalTime>
  <Pages>1</Pages>
  <Words>286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3</cp:revision>
  <cp:lastPrinted>2014-08-25T22:38:00Z</cp:lastPrinted>
  <dcterms:created xsi:type="dcterms:W3CDTF">2025-08-25T17:08:00Z</dcterms:created>
  <dcterms:modified xsi:type="dcterms:W3CDTF">2025-08-25T17:15:00Z</dcterms:modified>
</cp:coreProperties>
</file>