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3753F861"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24</w:t>
      </w:r>
      <w:r w:rsidR="001E3548">
        <w:rPr>
          <w:rFonts w:ascii="Arial" w:hAnsi="Arial" w:cs="Arial"/>
          <w:b/>
          <w:sz w:val="20"/>
          <w:szCs w:val="20"/>
        </w:rPr>
        <w:t>51</w:t>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1E3548">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1E3548">
        <w:rPr>
          <w:rFonts w:ascii="Arial" w:hAnsi="Arial" w:cs="Arial"/>
          <w:b/>
          <w:sz w:val="20"/>
          <w:szCs w:val="20"/>
        </w:rPr>
        <w:t>June 30,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74D9EC75"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 xml:space="preserve">ITB SUBJECT: </w:t>
      </w:r>
      <w:r w:rsidR="00985673">
        <w:rPr>
          <w:rFonts w:ascii="Arial" w:hAnsi="Arial" w:cs="Arial"/>
          <w:b/>
          <w:sz w:val="20"/>
          <w:szCs w:val="20"/>
        </w:rPr>
        <w:t xml:space="preserve">Contract for </w:t>
      </w:r>
      <w:r w:rsidR="001E3548">
        <w:rPr>
          <w:rFonts w:ascii="Arial" w:hAnsi="Arial" w:cs="Arial"/>
          <w:b/>
          <w:sz w:val="20"/>
          <w:szCs w:val="20"/>
        </w:rPr>
        <w:t xml:space="preserve">Light Duty Vehicles </w:t>
      </w:r>
      <w:r w:rsidR="00F31BBC">
        <w:rPr>
          <w:rFonts w:ascii="Arial" w:hAnsi="Arial" w:cs="Arial"/>
          <w:b/>
          <w:sz w:val="20"/>
          <w:szCs w:val="20"/>
        </w:rPr>
        <w:tab/>
      </w:r>
      <w:r w:rsidR="001E3548">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B315A">
        <w:rPr>
          <w:rFonts w:ascii="Arial" w:hAnsi="Arial" w:cs="Arial"/>
          <w:b/>
          <w:sz w:val="20"/>
          <w:szCs w:val="20"/>
        </w:rPr>
        <w:t xml:space="preserve">DATE OPENED: </w:t>
      </w:r>
      <w:r w:rsidR="001E3548">
        <w:rPr>
          <w:rFonts w:ascii="Arial" w:hAnsi="Arial" w:cs="Arial"/>
          <w:b/>
          <w:sz w:val="20"/>
          <w:szCs w:val="20"/>
        </w:rPr>
        <w:t>August 15</w:t>
      </w:r>
      <w:r w:rsidR="00985673">
        <w:rPr>
          <w:rFonts w:ascii="Arial" w:hAnsi="Arial" w:cs="Arial"/>
          <w:b/>
          <w:sz w:val="20"/>
          <w:szCs w:val="20"/>
        </w:rPr>
        <w:t>,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30ABAB09"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058CDF0D"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1E3548">
        <w:rPr>
          <w:rFonts w:ascii="Arial" w:hAnsi="Arial" w:cs="Arial"/>
          <w:b/>
          <w:sz w:val="20"/>
          <w:szCs w:val="20"/>
        </w:rPr>
        <w:t>August 19, 2025</w:t>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1E3548">
        <w:rPr>
          <w:rFonts w:ascii="Arial" w:hAnsi="Arial" w:cs="Arial"/>
          <w:b/>
          <w:sz w:val="20"/>
          <w:szCs w:val="20"/>
        </w:rPr>
        <w:t>August 29, 2025</w:t>
      </w:r>
    </w:p>
    <w:p w14:paraId="301EA667" w14:textId="77777777" w:rsidR="007C04E1" w:rsidRPr="002061FC" w:rsidRDefault="007C04E1">
      <w:pPr>
        <w:pStyle w:val="BodyText"/>
        <w:rPr>
          <w:rFonts w:ascii="Times New Roman" w:hAnsi="Times New Roman"/>
          <w:sz w:val="22"/>
          <w:szCs w:val="22"/>
        </w:rPr>
      </w:pPr>
    </w:p>
    <w:p w14:paraId="22E29B28" w14:textId="08A03182"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p>
    <w:p w14:paraId="56802FF9" w14:textId="77777777" w:rsidR="00985673" w:rsidRDefault="00985673" w:rsidP="00CF1633">
      <w:pPr>
        <w:pStyle w:val="BodyText"/>
        <w:rPr>
          <w:rFonts w:cs="Arial"/>
          <w:sz w:val="20"/>
        </w:rPr>
      </w:pPr>
    </w:p>
    <w:p w14:paraId="106635EF" w14:textId="7CB77926" w:rsidR="00985673" w:rsidRDefault="00985673" w:rsidP="00CF1633">
      <w:pPr>
        <w:pStyle w:val="BodyText"/>
        <w:rPr>
          <w:rFonts w:cs="Arial"/>
          <w:sz w:val="20"/>
        </w:rPr>
      </w:pPr>
    </w:p>
    <w:p w14:paraId="67137D85" w14:textId="77777777" w:rsidR="00B856DD" w:rsidRDefault="00B856DD" w:rsidP="00B856DD">
      <w:pPr>
        <w:pStyle w:val="BodyText"/>
        <w:rPr>
          <w:sz w:val="20"/>
        </w:rPr>
      </w:pPr>
      <w:r>
        <w:rPr>
          <w:sz w:val="20"/>
        </w:rPr>
        <w:t>This is a multi-vendor contract, depending on the vehicle build the apparent low bidder will change.</w:t>
      </w:r>
      <w:r>
        <w:rPr>
          <w:sz w:val="20"/>
        </w:rPr>
        <w:t xml:space="preserve">  </w:t>
      </w:r>
    </w:p>
    <w:p w14:paraId="6BF91265" w14:textId="77777777" w:rsidR="00B856DD" w:rsidRDefault="00B856DD" w:rsidP="00B856DD">
      <w:pPr>
        <w:pStyle w:val="BodyText"/>
        <w:rPr>
          <w:sz w:val="20"/>
        </w:rPr>
      </w:pPr>
    </w:p>
    <w:p w14:paraId="7DA7ECBA" w14:textId="436A5483" w:rsidR="00B856DD" w:rsidRDefault="00B856DD" w:rsidP="00B856DD">
      <w:pPr>
        <w:pStyle w:val="BodyText"/>
        <w:rPr>
          <w:rFonts w:cs="Arial"/>
          <w:sz w:val="20"/>
        </w:rPr>
      </w:pPr>
      <w:r>
        <w:rPr>
          <w:sz w:val="20"/>
        </w:rPr>
        <w:t>All bidders below are responsive and responsible bidders.</w:t>
      </w:r>
    </w:p>
    <w:p w14:paraId="16E8D7B5" w14:textId="77777777" w:rsidR="00B856DD" w:rsidRDefault="00B856DD" w:rsidP="00CF1633">
      <w:pPr>
        <w:pStyle w:val="BodyText"/>
        <w:rPr>
          <w:rFonts w:cs="Arial"/>
          <w:sz w:val="20"/>
        </w:rPr>
      </w:pPr>
    </w:p>
    <w:p w14:paraId="12688D5A" w14:textId="73838095" w:rsidR="00985673" w:rsidRDefault="001E3548" w:rsidP="00CF1633">
      <w:pPr>
        <w:pStyle w:val="BodyText"/>
        <w:rPr>
          <w:rFonts w:cs="Arial"/>
          <w:sz w:val="20"/>
        </w:rPr>
      </w:pPr>
      <w:r>
        <w:rPr>
          <w:rFonts w:cs="Arial"/>
          <w:sz w:val="20"/>
        </w:rPr>
        <w:t>Swickard Chevrolet Buick GMC Cadillac of Anchorage</w:t>
      </w:r>
    </w:p>
    <w:p w14:paraId="269FEF35" w14:textId="77777777" w:rsidR="001E3548" w:rsidRDefault="001E3548" w:rsidP="00CF1633">
      <w:pPr>
        <w:pStyle w:val="BodyText"/>
        <w:rPr>
          <w:rFonts w:cs="Arial"/>
          <w:sz w:val="20"/>
        </w:rPr>
      </w:pPr>
    </w:p>
    <w:p w14:paraId="3F7DF3A0" w14:textId="234C0454" w:rsidR="001E3548" w:rsidRDefault="001E3548" w:rsidP="00CF1633">
      <w:pPr>
        <w:pStyle w:val="BodyText"/>
        <w:rPr>
          <w:rFonts w:cs="Arial"/>
          <w:sz w:val="20"/>
        </w:rPr>
      </w:pPr>
      <w:r>
        <w:rPr>
          <w:rFonts w:cs="Arial"/>
          <w:sz w:val="20"/>
        </w:rPr>
        <w:t>Anchorage Chrysler Center Inc.</w:t>
      </w:r>
    </w:p>
    <w:p w14:paraId="07797853" w14:textId="77777777" w:rsidR="001E3548" w:rsidRDefault="001E3548" w:rsidP="00CF1633">
      <w:pPr>
        <w:pStyle w:val="BodyText"/>
        <w:rPr>
          <w:rFonts w:cs="Arial"/>
          <w:sz w:val="20"/>
        </w:rPr>
      </w:pPr>
    </w:p>
    <w:p w14:paraId="456C7EC2" w14:textId="5654AE2C" w:rsidR="001E3548" w:rsidRDefault="001E3548" w:rsidP="00CF1633">
      <w:pPr>
        <w:pStyle w:val="BodyText"/>
        <w:rPr>
          <w:rFonts w:cs="Arial"/>
          <w:sz w:val="20"/>
        </w:rPr>
      </w:pPr>
      <w:r>
        <w:rPr>
          <w:rFonts w:cs="Arial"/>
          <w:sz w:val="20"/>
        </w:rPr>
        <w:t>Kendall Ford of Anchorage</w:t>
      </w:r>
    </w:p>
    <w:p w14:paraId="76AC9084" w14:textId="77777777" w:rsidR="001E3548" w:rsidRDefault="001E3548" w:rsidP="00CF1633">
      <w:pPr>
        <w:pStyle w:val="BodyText"/>
        <w:rPr>
          <w:rFonts w:cs="Arial"/>
          <w:sz w:val="20"/>
        </w:rPr>
      </w:pPr>
    </w:p>
    <w:sectPr w:rsidR="001E3548" w:rsidSect="001E3548">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rsWvBRfceiLiAfxa/z8EaUTml656P9TbqCOTxtbGnuRBdu1ra/dVEofIBWVY3D4/rjNQkziN19bc76YRTrNzA==" w:salt="dwr6x6inQ7w0bKz2ANrFRQ=="/>
  <w:defaultTabStop w:val="720"/>
  <w:drawingGridHorizontalSpacing w:val="120"/>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81FAC"/>
    <w:rsid w:val="00086377"/>
    <w:rsid w:val="000879B4"/>
    <w:rsid w:val="00094762"/>
    <w:rsid w:val="000A69A8"/>
    <w:rsid w:val="000B6B12"/>
    <w:rsid w:val="000B6E7B"/>
    <w:rsid w:val="000B73DA"/>
    <w:rsid w:val="000C1E9E"/>
    <w:rsid w:val="000C2FC0"/>
    <w:rsid w:val="000D72EC"/>
    <w:rsid w:val="000F217D"/>
    <w:rsid w:val="00117A6A"/>
    <w:rsid w:val="00122328"/>
    <w:rsid w:val="0012657F"/>
    <w:rsid w:val="00156E8D"/>
    <w:rsid w:val="00176562"/>
    <w:rsid w:val="00177989"/>
    <w:rsid w:val="001858FC"/>
    <w:rsid w:val="001B38EF"/>
    <w:rsid w:val="001C0631"/>
    <w:rsid w:val="001C0C13"/>
    <w:rsid w:val="001C2A38"/>
    <w:rsid w:val="001E3548"/>
    <w:rsid w:val="001E3A7A"/>
    <w:rsid w:val="001E52E1"/>
    <w:rsid w:val="001F2F37"/>
    <w:rsid w:val="001F674C"/>
    <w:rsid w:val="001F7D10"/>
    <w:rsid w:val="002013A3"/>
    <w:rsid w:val="002061FC"/>
    <w:rsid w:val="002075A9"/>
    <w:rsid w:val="00214F68"/>
    <w:rsid w:val="00216F87"/>
    <w:rsid w:val="00233ED6"/>
    <w:rsid w:val="00242B39"/>
    <w:rsid w:val="00262FE1"/>
    <w:rsid w:val="00265F53"/>
    <w:rsid w:val="00266CC6"/>
    <w:rsid w:val="0027272B"/>
    <w:rsid w:val="0027532A"/>
    <w:rsid w:val="00294D2A"/>
    <w:rsid w:val="002A3765"/>
    <w:rsid w:val="002A389A"/>
    <w:rsid w:val="002A47AE"/>
    <w:rsid w:val="002F3C64"/>
    <w:rsid w:val="002F5530"/>
    <w:rsid w:val="003150A1"/>
    <w:rsid w:val="00331087"/>
    <w:rsid w:val="00336EAE"/>
    <w:rsid w:val="00340370"/>
    <w:rsid w:val="0034093C"/>
    <w:rsid w:val="00341A6B"/>
    <w:rsid w:val="003453BA"/>
    <w:rsid w:val="00375D3E"/>
    <w:rsid w:val="00377A5A"/>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5FFE"/>
    <w:rsid w:val="004662B8"/>
    <w:rsid w:val="004A048C"/>
    <w:rsid w:val="004B07A9"/>
    <w:rsid w:val="004B28A0"/>
    <w:rsid w:val="004B3B17"/>
    <w:rsid w:val="004B7FAF"/>
    <w:rsid w:val="004C56BD"/>
    <w:rsid w:val="004D4053"/>
    <w:rsid w:val="005143A7"/>
    <w:rsid w:val="00516A04"/>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01E7"/>
    <w:rsid w:val="006965B0"/>
    <w:rsid w:val="006B256F"/>
    <w:rsid w:val="006B60BC"/>
    <w:rsid w:val="006D3FC8"/>
    <w:rsid w:val="00704BB8"/>
    <w:rsid w:val="00717466"/>
    <w:rsid w:val="00724745"/>
    <w:rsid w:val="007556B2"/>
    <w:rsid w:val="00756818"/>
    <w:rsid w:val="00756AE8"/>
    <w:rsid w:val="007635F6"/>
    <w:rsid w:val="00790019"/>
    <w:rsid w:val="007A7218"/>
    <w:rsid w:val="007C04E1"/>
    <w:rsid w:val="007C4C29"/>
    <w:rsid w:val="007C564E"/>
    <w:rsid w:val="007C6D06"/>
    <w:rsid w:val="007D3717"/>
    <w:rsid w:val="007E301F"/>
    <w:rsid w:val="008465A8"/>
    <w:rsid w:val="008515C8"/>
    <w:rsid w:val="00853E9A"/>
    <w:rsid w:val="008545AD"/>
    <w:rsid w:val="00857CB1"/>
    <w:rsid w:val="00865F5E"/>
    <w:rsid w:val="008750E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85673"/>
    <w:rsid w:val="00993D8C"/>
    <w:rsid w:val="009C08C5"/>
    <w:rsid w:val="009D47A0"/>
    <w:rsid w:val="009D516F"/>
    <w:rsid w:val="009D7D2B"/>
    <w:rsid w:val="009E1C28"/>
    <w:rsid w:val="009E4E44"/>
    <w:rsid w:val="009F5FE4"/>
    <w:rsid w:val="00A02219"/>
    <w:rsid w:val="00A14D53"/>
    <w:rsid w:val="00A2082E"/>
    <w:rsid w:val="00A365D8"/>
    <w:rsid w:val="00A468DC"/>
    <w:rsid w:val="00A56F91"/>
    <w:rsid w:val="00A619C6"/>
    <w:rsid w:val="00A71B07"/>
    <w:rsid w:val="00AA7A6D"/>
    <w:rsid w:val="00AC530C"/>
    <w:rsid w:val="00AD7224"/>
    <w:rsid w:val="00B04DAE"/>
    <w:rsid w:val="00B05E02"/>
    <w:rsid w:val="00B212F9"/>
    <w:rsid w:val="00B23644"/>
    <w:rsid w:val="00B30A33"/>
    <w:rsid w:val="00B321C6"/>
    <w:rsid w:val="00B37A75"/>
    <w:rsid w:val="00B55379"/>
    <w:rsid w:val="00B7697A"/>
    <w:rsid w:val="00B82CB6"/>
    <w:rsid w:val="00B856DD"/>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356A0"/>
    <w:rsid w:val="00C40D5D"/>
    <w:rsid w:val="00C45ABF"/>
    <w:rsid w:val="00C66DFA"/>
    <w:rsid w:val="00C674E4"/>
    <w:rsid w:val="00C72359"/>
    <w:rsid w:val="00C83F11"/>
    <w:rsid w:val="00CA69B4"/>
    <w:rsid w:val="00CB3699"/>
    <w:rsid w:val="00CC7D23"/>
    <w:rsid w:val="00CE2C03"/>
    <w:rsid w:val="00CF1633"/>
    <w:rsid w:val="00D1024E"/>
    <w:rsid w:val="00D13C9B"/>
    <w:rsid w:val="00D408CB"/>
    <w:rsid w:val="00D40E51"/>
    <w:rsid w:val="00D505CE"/>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36597"/>
    <w:rsid w:val="00E4572B"/>
    <w:rsid w:val="00E76BD7"/>
    <w:rsid w:val="00E87B38"/>
    <w:rsid w:val="00E92DE1"/>
    <w:rsid w:val="00EB166F"/>
    <w:rsid w:val="00EB3360"/>
    <w:rsid w:val="00EC15FF"/>
    <w:rsid w:val="00EC545B"/>
    <w:rsid w:val="00ED6EA7"/>
    <w:rsid w:val="00ED7999"/>
    <w:rsid w:val="00EE3B5C"/>
    <w:rsid w:val="00EF4088"/>
    <w:rsid w:val="00F31BBC"/>
    <w:rsid w:val="00F326BF"/>
    <w:rsid w:val="00F45A36"/>
    <w:rsid w:val="00F74E00"/>
    <w:rsid w:val="00F77B8E"/>
    <w:rsid w:val="00F9642F"/>
    <w:rsid w:val="00FB315A"/>
    <w:rsid w:val="00FB389E"/>
    <w:rsid w:val="00FC7462"/>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08823024">
      <w:bodyDiv w:val="1"/>
      <w:marLeft w:val="0"/>
      <w:marRight w:val="0"/>
      <w:marTop w:val="0"/>
      <w:marBottom w:val="0"/>
      <w:divBdr>
        <w:top w:val="none" w:sz="0" w:space="0" w:color="auto"/>
        <w:left w:val="none" w:sz="0" w:space="0" w:color="auto"/>
        <w:bottom w:val="none" w:sz="0" w:space="0" w:color="auto"/>
        <w:right w:val="none" w:sz="0" w:space="0" w:color="auto"/>
      </w:divBdr>
    </w:div>
    <w:div w:id="354818122">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39618674">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19</TotalTime>
  <Pages>1</Pages>
  <Words>282</Words>
  <Characters>1497</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2025-08-19T16:15:00Z</dcterms:created>
  <dcterms:modified xsi:type="dcterms:W3CDTF">2025-08-19T16:33:00Z</dcterms:modified>
</cp:coreProperties>
</file>